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 w:val="0"/>
        <w:autoSpaceDE w:val="0"/>
        <w:adjustRightInd w:val="0"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For the three necroptosis-specific inhibitors, we conducted a careful concentration screening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In order to explore the optimal concentration of Nec-1, GSK872 and NSA,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the NP cells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were incubated with TNF-α and IL-1β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for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48 h. </w:t>
      </w:r>
    </w:p>
    <w:p>
      <w:pPr>
        <w:suppressAutoHyphens w:val="0"/>
        <w:autoSpaceDE w:val="0"/>
        <w:adjustRightInd w:val="0"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0 μM,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0 μM,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0 μM, and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0 μM of N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ec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-1 were added,</w:t>
      </w:r>
      <w:r>
        <w:rPr>
          <w:rFonts w:hint="eastAsia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fter TNF-α and IL-1β were induced and cultured for 48 h,  CCK-8 was used to detect the changes of cell viability. It only has a slight protective effect on cell activity, and the difference is not statistically significant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at 1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0 μM, while N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ec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-1 at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0 μM and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0 μM can significantly increase the activity of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NP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cells, no significant difference between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0 μM and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0 μM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were observed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, so the optimal concentration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of 20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μM</w:t>
      </w:r>
      <w:r>
        <w:rPr>
          <w:rFonts w:hint="eastAsia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Nec-1 wa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s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selected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. </w:t>
      </w:r>
      <w:r>
        <w:rPr>
          <w:rFonts w:hint="eastAsia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                                                   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                                    </w:t>
      </w:r>
    </w:p>
    <w:p>
      <w:pPr>
        <w:suppressAutoHyphens w:val="0"/>
        <w:autoSpaceDE w:val="0"/>
        <w:adjustRightInd w:val="0"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0 μM, 2.5 μM, 5 μM, 7.5 μM and 10 μM of GSK872 were added</w:t>
      </w:r>
      <w:r>
        <w:rPr>
          <w:rFonts w:hint="eastAsia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fter TNF-α and IL-1β were induced for 48 h, CCK-8 was used</w:t>
      </w:r>
      <w:r>
        <w:rPr>
          <w:rFonts w:hint="eastAsia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to detect the changes in cell viability. It only had a slight protective effect on cell activity, and the difference was not statistically significant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at 2.5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μM, while GSK872 at 5 μM and 7.5 μM could significantly increase the activity of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NP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cells induced by TNF-α and IL-1β, and played a significant role in protecting cells. However, there was no significant difference between 5 μM and 7.5 μM, so the optimal concentration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of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5 μM</w:t>
      </w:r>
      <w:r>
        <w:rPr>
          <w:rFonts w:hint="eastAsia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GSK872</w:t>
      </w:r>
      <w:r>
        <w:rPr>
          <w:rFonts w:hint="eastAsia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was selected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. </w:t>
      </w:r>
    </w:p>
    <w:p>
      <w:pPr>
        <w:suppressAutoHyphens w:val="0"/>
        <w:autoSpaceDE w:val="0"/>
        <w:adjustRightInd w:val="0"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0 μM, 2.5 μM, 5 μM, 7.5 μM and 10 μM NSA were added,</w:t>
      </w:r>
      <w:r>
        <w:rPr>
          <w:rFonts w:hint="eastAsia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fter TNF-α and IL-1β were cultured for 48 h, the changes of cell viability were detected by CCK-8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It only had a slight protective effect on cell activity, and the difference was not statistically significant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at 2.5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μM, while </w:t>
      </w:r>
      <w:r>
        <w:rPr>
          <w:rFonts w:hint="eastAsia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NSA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at 5 μM and 7.5 μM could significantly increase the activity of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NP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cells induced by TNF-α and IL-1β, and played a significant role in protecting cells. However, there was no significant difference between 5 μM and 7.5 μM, so the optimal concentration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of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>5 μM</w:t>
      </w:r>
      <w:r>
        <w:rPr>
          <w:rFonts w:hint="eastAsia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NSA was selected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. </w:t>
      </w:r>
    </w:p>
    <w:p>
      <w:pPr>
        <w:suppressAutoHyphens w:val="0"/>
        <w:autoSpaceDE w:val="0"/>
        <w:adjustRightInd w:val="0"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        </w:t>
      </w:r>
      <w:r>
        <w:rPr>
          <w:rFonts w:hint="eastAsia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  <w:pict>
          <v:shape id="_x0000_i1033" o:spt="75" alt="Supplementary material" type="#_x0000_t75" style="height:566.9pt;width:481.9pt;" filled="f" o:preferrelative="t" stroked="f" coordsize="21600,21600">
            <v:path/>
            <v:fill on="f" focussize="0,0"/>
            <v:stroke on="f"/>
            <v:imagedata r:id="rId4" o:title="Supplementary material"/>
            <o:lock v:ext="edit" aspectratio="t"/>
            <w10:wrap type="none"/>
            <w10:anchorlock/>
          </v:shape>
        </w:pict>
      </w:r>
      <w:bookmarkStart w:id="0" w:name="_GoBack"/>
      <w:bookmarkEnd w:id="0"/>
    </w:p>
    <w:p>
      <w:pPr>
        <w:suppressAutoHyphens w:val="0"/>
        <w:autoSpaceDE w:val="0"/>
        <w:adjustRightInd w:val="0"/>
        <w:spacing w:line="360" w:lineRule="auto"/>
        <w:ind w:firstLine="482" w:firstLineChars="200"/>
        <w:jc w:val="both"/>
        <w:textAlignment w:val="auto"/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</w:rPr>
      </w:pPr>
    </w:p>
    <w:p>
      <w:pPr>
        <w:pStyle w:val="2"/>
        <w:jc w:val="both"/>
        <w:rPr>
          <w:rFonts w:hint="default"/>
          <w:color w:val="000000" w:themeColor="text1"/>
          <w:lang w:val="en-US" w:eastAsia="zh-CN"/>
        </w:rPr>
      </w:pPr>
    </w:p>
    <w:sectPr>
      <w:type w:val="continuous"/>
      <w:pgSz w:w="12240" w:h="15840"/>
      <w:pgMar w:top="1417" w:right="1134" w:bottom="1417" w:left="1134" w:header="1134" w:footer="113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TC Symbol Std Medium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angal">
    <w:altName w:val="Segoe Print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Minion Pro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DB6618"/>
    <w:multiLevelType w:val="multilevel"/>
    <w:tmpl w:val="34DB6618"/>
    <w:lvl w:ilvl="0" w:tentative="0">
      <w:start w:val="1"/>
      <w:numFmt w:val="decimal"/>
      <w:pStyle w:val="59"/>
      <w:lvlText w:val="%1."/>
      <w:lvlJc w:val="left"/>
      <w:rPr>
        <w:rFonts w:cs="Times New Roman"/>
      </w:rPr>
    </w:lvl>
    <w:lvl w:ilvl="1" w:tentative="0">
      <w:start w:val="1"/>
      <w:numFmt w:val="none"/>
      <w:lvlText w:val="%2"/>
      <w:lvlJc w:val="left"/>
      <w:rPr>
        <w:rFonts w:cs="Times New Roman"/>
      </w:rPr>
    </w:lvl>
    <w:lvl w:ilvl="2" w:tentative="0">
      <w:start w:val="1"/>
      <w:numFmt w:val="none"/>
      <w:lvlText w:val="%3"/>
      <w:lvlJc w:val="left"/>
      <w:rPr>
        <w:rFonts w:cs="Times New Roman"/>
      </w:rPr>
    </w:lvl>
    <w:lvl w:ilvl="3" w:tentative="0">
      <w:start w:val="1"/>
      <w:numFmt w:val="none"/>
      <w:lvlText w:val="%4"/>
      <w:lvlJc w:val="left"/>
      <w:rPr>
        <w:rFonts w:cs="Times New Roman"/>
      </w:rPr>
    </w:lvl>
    <w:lvl w:ilvl="4" w:tentative="0">
      <w:start w:val="1"/>
      <w:numFmt w:val="none"/>
      <w:lvlText w:val="%5"/>
      <w:lvlJc w:val="left"/>
      <w:rPr>
        <w:rFonts w:cs="Times New Roman"/>
      </w:rPr>
    </w:lvl>
    <w:lvl w:ilvl="5" w:tentative="0">
      <w:start w:val="1"/>
      <w:numFmt w:val="none"/>
      <w:lvlText w:val="%6"/>
      <w:lvlJc w:val="left"/>
      <w:rPr>
        <w:rFonts w:cs="Times New Roman"/>
      </w:rPr>
    </w:lvl>
    <w:lvl w:ilvl="6" w:tentative="0">
      <w:start w:val="1"/>
      <w:numFmt w:val="none"/>
      <w:lvlText w:val="%7"/>
      <w:lvlJc w:val="left"/>
      <w:rPr>
        <w:rFonts w:cs="Times New Roman"/>
      </w:rPr>
    </w:lvl>
    <w:lvl w:ilvl="7" w:tentative="0">
      <w:start w:val="1"/>
      <w:numFmt w:val="none"/>
      <w:lvlText w:val="%8"/>
      <w:lvlJc w:val="left"/>
      <w:rPr>
        <w:rFonts w:cs="Times New Roman"/>
      </w:rPr>
    </w:lvl>
    <w:lvl w:ilvl="8" w:tentative="0">
      <w:start w:val="1"/>
      <w:numFmt w:val="none"/>
      <w:lvlText w:val="%9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autoHyphenation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1E91"/>
    <w:rsid w:val="00025AAD"/>
    <w:rsid w:val="00027778"/>
    <w:rsid w:val="00040710"/>
    <w:rsid w:val="00045B51"/>
    <w:rsid w:val="00060762"/>
    <w:rsid w:val="00071580"/>
    <w:rsid w:val="000A5FE6"/>
    <w:rsid w:val="000B26DF"/>
    <w:rsid w:val="000F490D"/>
    <w:rsid w:val="00117775"/>
    <w:rsid w:val="00141A83"/>
    <w:rsid w:val="00142D75"/>
    <w:rsid w:val="00157C7D"/>
    <w:rsid w:val="001616A8"/>
    <w:rsid w:val="00174385"/>
    <w:rsid w:val="00175DFD"/>
    <w:rsid w:val="00185E38"/>
    <w:rsid w:val="001A283C"/>
    <w:rsid w:val="001F3082"/>
    <w:rsid w:val="00200537"/>
    <w:rsid w:val="00205F2C"/>
    <w:rsid w:val="00215DEF"/>
    <w:rsid w:val="00236241"/>
    <w:rsid w:val="002429E6"/>
    <w:rsid w:val="002656E2"/>
    <w:rsid w:val="00272553"/>
    <w:rsid w:val="0027389A"/>
    <w:rsid w:val="00294FA9"/>
    <w:rsid w:val="00296B46"/>
    <w:rsid w:val="002A7DB8"/>
    <w:rsid w:val="002C3D60"/>
    <w:rsid w:val="002C5118"/>
    <w:rsid w:val="002D49C6"/>
    <w:rsid w:val="002D7D1E"/>
    <w:rsid w:val="002E4182"/>
    <w:rsid w:val="002E7FCB"/>
    <w:rsid w:val="002F632A"/>
    <w:rsid w:val="002F6D8E"/>
    <w:rsid w:val="002F6E70"/>
    <w:rsid w:val="0032159E"/>
    <w:rsid w:val="00322D89"/>
    <w:rsid w:val="0033355A"/>
    <w:rsid w:val="0034093D"/>
    <w:rsid w:val="003462F7"/>
    <w:rsid w:val="00361037"/>
    <w:rsid w:val="00362C4A"/>
    <w:rsid w:val="003658CE"/>
    <w:rsid w:val="00366AF6"/>
    <w:rsid w:val="0038413C"/>
    <w:rsid w:val="003B0AD2"/>
    <w:rsid w:val="003B23D8"/>
    <w:rsid w:val="003C15C8"/>
    <w:rsid w:val="003C468C"/>
    <w:rsid w:val="003D1865"/>
    <w:rsid w:val="003F025D"/>
    <w:rsid w:val="00403398"/>
    <w:rsid w:val="00411D27"/>
    <w:rsid w:val="0043567D"/>
    <w:rsid w:val="00442949"/>
    <w:rsid w:val="00446255"/>
    <w:rsid w:val="0044789D"/>
    <w:rsid w:val="004617B6"/>
    <w:rsid w:val="00464598"/>
    <w:rsid w:val="00472696"/>
    <w:rsid w:val="00473914"/>
    <w:rsid w:val="004834F2"/>
    <w:rsid w:val="00490C52"/>
    <w:rsid w:val="004915D3"/>
    <w:rsid w:val="004935FD"/>
    <w:rsid w:val="004B216F"/>
    <w:rsid w:val="004D3012"/>
    <w:rsid w:val="004E78CF"/>
    <w:rsid w:val="00506A1F"/>
    <w:rsid w:val="00507334"/>
    <w:rsid w:val="00514F54"/>
    <w:rsid w:val="005158DE"/>
    <w:rsid w:val="005259E7"/>
    <w:rsid w:val="00525ED6"/>
    <w:rsid w:val="00546707"/>
    <w:rsid w:val="0055397F"/>
    <w:rsid w:val="00560425"/>
    <w:rsid w:val="0056074D"/>
    <w:rsid w:val="00562142"/>
    <w:rsid w:val="00591CE4"/>
    <w:rsid w:val="005A0FB6"/>
    <w:rsid w:val="005A2FDB"/>
    <w:rsid w:val="005B2E23"/>
    <w:rsid w:val="005B64D9"/>
    <w:rsid w:val="005C248F"/>
    <w:rsid w:val="005E2A32"/>
    <w:rsid w:val="005E60AC"/>
    <w:rsid w:val="005F09FD"/>
    <w:rsid w:val="005F5FBF"/>
    <w:rsid w:val="00604A33"/>
    <w:rsid w:val="006173CB"/>
    <w:rsid w:val="00617856"/>
    <w:rsid w:val="006265B3"/>
    <w:rsid w:val="00672453"/>
    <w:rsid w:val="00675F63"/>
    <w:rsid w:val="006812EA"/>
    <w:rsid w:val="00696126"/>
    <w:rsid w:val="006B394A"/>
    <w:rsid w:val="006B6EDC"/>
    <w:rsid w:val="006B7C17"/>
    <w:rsid w:val="006C19A1"/>
    <w:rsid w:val="006C3B98"/>
    <w:rsid w:val="006C6D72"/>
    <w:rsid w:val="006D179C"/>
    <w:rsid w:val="006E0505"/>
    <w:rsid w:val="006E777D"/>
    <w:rsid w:val="00701B8D"/>
    <w:rsid w:val="00702323"/>
    <w:rsid w:val="0073027B"/>
    <w:rsid w:val="00741B56"/>
    <w:rsid w:val="00753EED"/>
    <w:rsid w:val="00772A10"/>
    <w:rsid w:val="00772AF8"/>
    <w:rsid w:val="007814DE"/>
    <w:rsid w:val="00790D55"/>
    <w:rsid w:val="00793B6A"/>
    <w:rsid w:val="00795118"/>
    <w:rsid w:val="00795BE4"/>
    <w:rsid w:val="007A56CC"/>
    <w:rsid w:val="007B06A3"/>
    <w:rsid w:val="007B0784"/>
    <w:rsid w:val="007C08B0"/>
    <w:rsid w:val="007D42A4"/>
    <w:rsid w:val="007E140C"/>
    <w:rsid w:val="007E1EDC"/>
    <w:rsid w:val="007F00A8"/>
    <w:rsid w:val="007F27CB"/>
    <w:rsid w:val="00803730"/>
    <w:rsid w:val="0080762B"/>
    <w:rsid w:val="00816157"/>
    <w:rsid w:val="00827F87"/>
    <w:rsid w:val="008328B7"/>
    <w:rsid w:val="00836A05"/>
    <w:rsid w:val="00841EE9"/>
    <w:rsid w:val="00854CEE"/>
    <w:rsid w:val="00856EE3"/>
    <w:rsid w:val="00860DCE"/>
    <w:rsid w:val="00861DBA"/>
    <w:rsid w:val="00867569"/>
    <w:rsid w:val="00883D54"/>
    <w:rsid w:val="00895E2C"/>
    <w:rsid w:val="008973D4"/>
    <w:rsid w:val="008A03A8"/>
    <w:rsid w:val="008A1715"/>
    <w:rsid w:val="008A6E01"/>
    <w:rsid w:val="008A7A89"/>
    <w:rsid w:val="008B37E5"/>
    <w:rsid w:val="008D3E32"/>
    <w:rsid w:val="008E2AA9"/>
    <w:rsid w:val="008E4A33"/>
    <w:rsid w:val="0090651F"/>
    <w:rsid w:val="00946FAF"/>
    <w:rsid w:val="009518DD"/>
    <w:rsid w:val="009531D5"/>
    <w:rsid w:val="00956E56"/>
    <w:rsid w:val="00957127"/>
    <w:rsid w:val="00963149"/>
    <w:rsid w:val="009B2359"/>
    <w:rsid w:val="009B301A"/>
    <w:rsid w:val="009C71EB"/>
    <w:rsid w:val="009D060E"/>
    <w:rsid w:val="009D18E2"/>
    <w:rsid w:val="009E3BD2"/>
    <w:rsid w:val="009F0D12"/>
    <w:rsid w:val="00A01586"/>
    <w:rsid w:val="00A05A11"/>
    <w:rsid w:val="00A120D0"/>
    <w:rsid w:val="00A2699E"/>
    <w:rsid w:val="00A34973"/>
    <w:rsid w:val="00A40D0F"/>
    <w:rsid w:val="00A555B4"/>
    <w:rsid w:val="00A65FA9"/>
    <w:rsid w:val="00A853C2"/>
    <w:rsid w:val="00AB0EA2"/>
    <w:rsid w:val="00AB6500"/>
    <w:rsid w:val="00AC44DA"/>
    <w:rsid w:val="00AD70DF"/>
    <w:rsid w:val="00AF353E"/>
    <w:rsid w:val="00B0507A"/>
    <w:rsid w:val="00B211A2"/>
    <w:rsid w:val="00B36237"/>
    <w:rsid w:val="00B737B6"/>
    <w:rsid w:val="00BA29B4"/>
    <w:rsid w:val="00BA3D1F"/>
    <w:rsid w:val="00BA7CD2"/>
    <w:rsid w:val="00BB0A23"/>
    <w:rsid w:val="00BE0126"/>
    <w:rsid w:val="00BE14C8"/>
    <w:rsid w:val="00BF15E3"/>
    <w:rsid w:val="00C30909"/>
    <w:rsid w:val="00C34818"/>
    <w:rsid w:val="00C36D93"/>
    <w:rsid w:val="00C37FFD"/>
    <w:rsid w:val="00C43F69"/>
    <w:rsid w:val="00C6418B"/>
    <w:rsid w:val="00C96C91"/>
    <w:rsid w:val="00CC03B0"/>
    <w:rsid w:val="00CC5A6E"/>
    <w:rsid w:val="00CE6334"/>
    <w:rsid w:val="00D31A9F"/>
    <w:rsid w:val="00D51325"/>
    <w:rsid w:val="00D576F1"/>
    <w:rsid w:val="00D62C18"/>
    <w:rsid w:val="00D83450"/>
    <w:rsid w:val="00D83C62"/>
    <w:rsid w:val="00DB4CF3"/>
    <w:rsid w:val="00DD0095"/>
    <w:rsid w:val="00DD0D9F"/>
    <w:rsid w:val="00DD630E"/>
    <w:rsid w:val="00DE7AEF"/>
    <w:rsid w:val="00E14510"/>
    <w:rsid w:val="00E252FB"/>
    <w:rsid w:val="00E27D37"/>
    <w:rsid w:val="00E327B0"/>
    <w:rsid w:val="00E41CBD"/>
    <w:rsid w:val="00E44799"/>
    <w:rsid w:val="00E47483"/>
    <w:rsid w:val="00E47F88"/>
    <w:rsid w:val="00E531C5"/>
    <w:rsid w:val="00E6570A"/>
    <w:rsid w:val="00E822F0"/>
    <w:rsid w:val="00E84089"/>
    <w:rsid w:val="00E956B8"/>
    <w:rsid w:val="00E97B19"/>
    <w:rsid w:val="00EA7A20"/>
    <w:rsid w:val="00EE4529"/>
    <w:rsid w:val="00EF173D"/>
    <w:rsid w:val="00EF566E"/>
    <w:rsid w:val="00F1255B"/>
    <w:rsid w:val="00F1764D"/>
    <w:rsid w:val="00F21CF7"/>
    <w:rsid w:val="00F43EDB"/>
    <w:rsid w:val="00F47471"/>
    <w:rsid w:val="00F55AA4"/>
    <w:rsid w:val="00F57D7A"/>
    <w:rsid w:val="00F67579"/>
    <w:rsid w:val="00FB2C5B"/>
    <w:rsid w:val="00FB463F"/>
    <w:rsid w:val="00FC42A5"/>
    <w:rsid w:val="00FC7BAF"/>
    <w:rsid w:val="00FD5EF1"/>
    <w:rsid w:val="00FE3C02"/>
    <w:rsid w:val="00FE72FF"/>
    <w:rsid w:val="00FF0809"/>
    <w:rsid w:val="01172A03"/>
    <w:rsid w:val="01255120"/>
    <w:rsid w:val="013B48B1"/>
    <w:rsid w:val="0140055C"/>
    <w:rsid w:val="014F04FE"/>
    <w:rsid w:val="01520363"/>
    <w:rsid w:val="015679D0"/>
    <w:rsid w:val="01714809"/>
    <w:rsid w:val="017D6EDB"/>
    <w:rsid w:val="018E6A58"/>
    <w:rsid w:val="01CE24C1"/>
    <w:rsid w:val="020D55BB"/>
    <w:rsid w:val="02201D8C"/>
    <w:rsid w:val="0227311A"/>
    <w:rsid w:val="023B3CED"/>
    <w:rsid w:val="028C42D4"/>
    <w:rsid w:val="029C20E1"/>
    <w:rsid w:val="02B7624C"/>
    <w:rsid w:val="02BF780D"/>
    <w:rsid w:val="03084CFA"/>
    <w:rsid w:val="03186EC8"/>
    <w:rsid w:val="03467873"/>
    <w:rsid w:val="034D4E02"/>
    <w:rsid w:val="038C701D"/>
    <w:rsid w:val="039447DF"/>
    <w:rsid w:val="03C70711"/>
    <w:rsid w:val="03EF1A4F"/>
    <w:rsid w:val="040943EC"/>
    <w:rsid w:val="0415532F"/>
    <w:rsid w:val="041D47D5"/>
    <w:rsid w:val="043B2EAD"/>
    <w:rsid w:val="04471852"/>
    <w:rsid w:val="047D34C5"/>
    <w:rsid w:val="049A7F93"/>
    <w:rsid w:val="04A430D0"/>
    <w:rsid w:val="04AE367F"/>
    <w:rsid w:val="04FF037E"/>
    <w:rsid w:val="05047743"/>
    <w:rsid w:val="05096B07"/>
    <w:rsid w:val="050F65E1"/>
    <w:rsid w:val="054E521E"/>
    <w:rsid w:val="05505BF3"/>
    <w:rsid w:val="055E62CD"/>
    <w:rsid w:val="059E36F3"/>
    <w:rsid w:val="05A1486E"/>
    <w:rsid w:val="05C73D11"/>
    <w:rsid w:val="05CD5D86"/>
    <w:rsid w:val="05DA00A0"/>
    <w:rsid w:val="05E97064"/>
    <w:rsid w:val="05F257ED"/>
    <w:rsid w:val="0627193B"/>
    <w:rsid w:val="0648365F"/>
    <w:rsid w:val="065F7326"/>
    <w:rsid w:val="06652463"/>
    <w:rsid w:val="06824DC3"/>
    <w:rsid w:val="069074E0"/>
    <w:rsid w:val="06D766B6"/>
    <w:rsid w:val="06F04422"/>
    <w:rsid w:val="07091040"/>
    <w:rsid w:val="074251D0"/>
    <w:rsid w:val="07497442"/>
    <w:rsid w:val="075F5104"/>
    <w:rsid w:val="076134BA"/>
    <w:rsid w:val="077706A0"/>
    <w:rsid w:val="07B436A2"/>
    <w:rsid w:val="07B62F76"/>
    <w:rsid w:val="07BB67DE"/>
    <w:rsid w:val="07C0568D"/>
    <w:rsid w:val="07C66477"/>
    <w:rsid w:val="08033848"/>
    <w:rsid w:val="080A5070"/>
    <w:rsid w:val="08144141"/>
    <w:rsid w:val="083B1DD6"/>
    <w:rsid w:val="0845254C"/>
    <w:rsid w:val="08A13C26"/>
    <w:rsid w:val="08B72246"/>
    <w:rsid w:val="08BE1880"/>
    <w:rsid w:val="08E87854"/>
    <w:rsid w:val="08EC0C19"/>
    <w:rsid w:val="09242161"/>
    <w:rsid w:val="095101D5"/>
    <w:rsid w:val="096C0989"/>
    <w:rsid w:val="09866978"/>
    <w:rsid w:val="098D7D07"/>
    <w:rsid w:val="09B81867"/>
    <w:rsid w:val="09C556F2"/>
    <w:rsid w:val="09F064E7"/>
    <w:rsid w:val="09F61D50"/>
    <w:rsid w:val="0A083831"/>
    <w:rsid w:val="0A090C58"/>
    <w:rsid w:val="0A622F41"/>
    <w:rsid w:val="0A8530D4"/>
    <w:rsid w:val="0A9B46A5"/>
    <w:rsid w:val="0AB3379D"/>
    <w:rsid w:val="0AB4509C"/>
    <w:rsid w:val="0AB614DF"/>
    <w:rsid w:val="0AEE6ECB"/>
    <w:rsid w:val="0B1D50BA"/>
    <w:rsid w:val="0B2621C1"/>
    <w:rsid w:val="0B3F3282"/>
    <w:rsid w:val="0B521208"/>
    <w:rsid w:val="0B6E5270"/>
    <w:rsid w:val="0B961B14"/>
    <w:rsid w:val="0BB97C00"/>
    <w:rsid w:val="0BF56C58"/>
    <w:rsid w:val="0C3E178C"/>
    <w:rsid w:val="0C460641"/>
    <w:rsid w:val="0C753884"/>
    <w:rsid w:val="0C8C24F7"/>
    <w:rsid w:val="0CC2416B"/>
    <w:rsid w:val="0CCF6888"/>
    <w:rsid w:val="0CF956B3"/>
    <w:rsid w:val="0CFE2CC9"/>
    <w:rsid w:val="0D186481"/>
    <w:rsid w:val="0D2C5A88"/>
    <w:rsid w:val="0D2F72AA"/>
    <w:rsid w:val="0D36490A"/>
    <w:rsid w:val="0D3B5CCB"/>
    <w:rsid w:val="0D411534"/>
    <w:rsid w:val="0D5079C9"/>
    <w:rsid w:val="0D5F7C0C"/>
    <w:rsid w:val="0D817B82"/>
    <w:rsid w:val="0D8640C8"/>
    <w:rsid w:val="0D9378B6"/>
    <w:rsid w:val="0D9553DC"/>
    <w:rsid w:val="0DA11FD2"/>
    <w:rsid w:val="0DA43871"/>
    <w:rsid w:val="0DC14423"/>
    <w:rsid w:val="0DF01E5E"/>
    <w:rsid w:val="0E676F15"/>
    <w:rsid w:val="0E6D1D7A"/>
    <w:rsid w:val="0E78797F"/>
    <w:rsid w:val="0E8560DB"/>
    <w:rsid w:val="0E8E3319"/>
    <w:rsid w:val="0EA16002"/>
    <w:rsid w:val="0EA53D44"/>
    <w:rsid w:val="0EB12125"/>
    <w:rsid w:val="0EC0292C"/>
    <w:rsid w:val="0EE731DE"/>
    <w:rsid w:val="0EF11D3F"/>
    <w:rsid w:val="0EFF16A6"/>
    <w:rsid w:val="0F4D1778"/>
    <w:rsid w:val="0F7379A1"/>
    <w:rsid w:val="0F8B4CE8"/>
    <w:rsid w:val="0FB02208"/>
    <w:rsid w:val="0FDC3796"/>
    <w:rsid w:val="0FE443F8"/>
    <w:rsid w:val="0FED14FF"/>
    <w:rsid w:val="0FEF1D09"/>
    <w:rsid w:val="0FF07241"/>
    <w:rsid w:val="0FF7237E"/>
    <w:rsid w:val="1021564D"/>
    <w:rsid w:val="102E4B93"/>
    <w:rsid w:val="107A6B0B"/>
    <w:rsid w:val="108856CC"/>
    <w:rsid w:val="109A0F5B"/>
    <w:rsid w:val="10B169D0"/>
    <w:rsid w:val="10D95F27"/>
    <w:rsid w:val="10DB1C9F"/>
    <w:rsid w:val="10FE14EA"/>
    <w:rsid w:val="11335637"/>
    <w:rsid w:val="113F4412"/>
    <w:rsid w:val="11585FBF"/>
    <w:rsid w:val="116972AB"/>
    <w:rsid w:val="1173012A"/>
    <w:rsid w:val="11A418E6"/>
    <w:rsid w:val="11D12348"/>
    <w:rsid w:val="11FF376C"/>
    <w:rsid w:val="12160A34"/>
    <w:rsid w:val="12173925"/>
    <w:rsid w:val="122C1E07"/>
    <w:rsid w:val="12383FA4"/>
    <w:rsid w:val="123F003D"/>
    <w:rsid w:val="124473D0"/>
    <w:rsid w:val="124C6338"/>
    <w:rsid w:val="12623504"/>
    <w:rsid w:val="12647A72"/>
    <w:rsid w:val="126E269F"/>
    <w:rsid w:val="1283614B"/>
    <w:rsid w:val="12A36673"/>
    <w:rsid w:val="12AD31C8"/>
    <w:rsid w:val="12B77B0A"/>
    <w:rsid w:val="12C049A9"/>
    <w:rsid w:val="12C81DAF"/>
    <w:rsid w:val="131B45D5"/>
    <w:rsid w:val="138E5DF7"/>
    <w:rsid w:val="13960100"/>
    <w:rsid w:val="13983E78"/>
    <w:rsid w:val="1399374C"/>
    <w:rsid w:val="139B233C"/>
    <w:rsid w:val="13DA623E"/>
    <w:rsid w:val="13DD7ADC"/>
    <w:rsid w:val="13F86B10"/>
    <w:rsid w:val="13FB7F63"/>
    <w:rsid w:val="140212F1"/>
    <w:rsid w:val="140266D8"/>
    <w:rsid w:val="14045069"/>
    <w:rsid w:val="141352AC"/>
    <w:rsid w:val="142B0848"/>
    <w:rsid w:val="143A0A8B"/>
    <w:rsid w:val="144D6A10"/>
    <w:rsid w:val="145009BB"/>
    <w:rsid w:val="14636234"/>
    <w:rsid w:val="14665D24"/>
    <w:rsid w:val="1468384A"/>
    <w:rsid w:val="14961A2A"/>
    <w:rsid w:val="14AD3953"/>
    <w:rsid w:val="14B27294"/>
    <w:rsid w:val="14C86476"/>
    <w:rsid w:val="14D42C8D"/>
    <w:rsid w:val="14E629C1"/>
    <w:rsid w:val="14EB6229"/>
    <w:rsid w:val="15033573"/>
    <w:rsid w:val="15035321"/>
    <w:rsid w:val="152D645F"/>
    <w:rsid w:val="1544538F"/>
    <w:rsid w:val="155B515D"/>
    <w:rsid w:val="15915022"/>
    <w:rsid w:val="15A5462A"/>
    <w:rsid w:val="15AC508C"/>
    <w:rsid w:val="15D31197"/>
    <w:rsid w:val="15E70B08"/>
    <w:rsid w:val="161A0B74"/>
    <w:rsid w:val="163634D4"/>
    <w:rsid w:val="169A248C"/>
    <w:rsid w:val="16A573E0"/>
    <w:rsid w:val="16AA639C"/>
    <w:rsid w:val="16D276A1"/>
    <w:rsid w:val="16D43419"/>
    <w:rsid w:val="16D82E55"/>
    <w:rsid w:val="16DA0303"/>
    <w:rsid w:val="16E363FB"/>
    <w:rsid w:val="1703785A"/>
    <w:rsid w:val="17233A58"/>
    <w:rsid w:val="1735378C"/>
    <w:rsid w:val="17471CB0"/>
    <w:rsid w:val="174911C9"/>
    <w:rsid w:val="17577BA6"/>
    <w:rsid w:val="176B1F3E"/>
    <w:rsid w:val="179D1A5D"/>
    <w:rsid w:val="17B374D2"/>
    <w:rsid w:val="17CA5010"/>
    <w:rsid w:val="17D00627"/>
    <w:rsid w:val="181A30AD"/>
    <w:rsid w:val="1844637C"/>
    <w:rsid w:val="1849100D"/>
    <w:rsid w:val="186058B3"/>
    <w:rsid w:val="186500A0"/>
    <w:rsid w:val="189664AC"/>
    <w:rsid w:val="189E5000"/>
    <w:rsid w:val="18D05E62"/>
    <w:rsid w:val="19061883"/>
    <w:rsid w:val="190E24E6"/>
    <w:rsid w:val="191C10A7"/>
    <w:rsid w:val="19526877"/>
    <w:rsid w:val="197C4F9C"/>
    <w:rsid w:val="198527A8"/>
    <w:rsid w:val="19B7492C"/>
    <w:rsid w:val="19C42BA1"/>
    <w:rsid w:val="19DB686C"/>
    <w:rsid w:val="19E77FBB"/>
    <w:rsid w:val="19EC0249"/>
    <w:rsid w:val="19FB6BA4"/>
    <w:rsid w:val="1A09162B"/>
    <w:rsid w:val="1A2975D8"/>
    <w:rsid w:val="1A807414"/>
    <w:rsid w:val="1A8C7B66"/>
    <w:rsid w:val="1A951111"/>
    <w:rsid w:val="1AA2738A"/>
    <w:rsid w:val="1AA50632"/>
    <w:rsid w:val="1AB70C2E"/>
    <w:rsid w:val="1AE1592B"/>
    <w:rsid w:val="1AF422B0"/>
    <w:rsid w:val="1B2E6E70"/>
    <w:rsid w:val="1B9C0FD3"/>
    <w:rsid w:val="1BD778F7"/>
    <w:rsid w:val="1BE51C24"/>
    <w:rsid w:val="1C3D52B3"/>
    <w:rsid w:val="1C482DA3"/>
    <w:rsid w:val="1C5F19D6"/>
    <w:rsid w:val="1C625023"/>
    <w:rsid w:val="1C7A05BE"/>
    <w:rsid w:val="1C8036FB"/>
    <w:rsid w:val="1CA078F9"/>
    <w:rsid w:val="1CAA4A86"/>
    <w:rsid w:val="1CC25AC1"/>
    <w:rsid w:val="1CE472D0"/>
    <w:rsid w:val="1D214EDE"/>
    <w:rsid w:val="1D2E4710"/>
    <w:rsid w:val="1D2F1C95"/>
    <w:rsid w:val="1D8B67FB"/>
    <w:rsid w:val="1D9236E6"/>
    <w:rsid w:val="1D9A259A"/>
    <w:rsid w:val="1DBB18AB"/>
    <w:rsid w:val="1DEA52D0"/>
    <w:rsid w:val="1DF223D6"/>
    <w:rsid w:val="1E3178CA"/>
    <w:rsid w:val="1E5135A1"/>
    <w:rsid w:val="1E537319"/>
    <w:rsid w:val="1E5520AD"/>
    <w:rsid w:val="1E8079E2"/>
    <w:rsid w:val="1E8A260F"/>
    <w:rsid w:val="1E8A7A3F"/>
    <w:rsid w:val="1E8F40C9"/>
    <w:rsid w:val="1EC10726"/>
    <w:rsid w:val="1ECA0140"/>
    <w:rsid w:val="1EFC4C0E"/>
    <w:rsid w:val="1F7A62B3"/>
    <w:rsid w:val="1F896D6A"/>
    <w:rsid w:val="1F973235"/>
    <w:rsid w:val="1FB40652"/>
    <w:rsid w:val="1FE10061"/>
    <w:rsid w:val="1FFE32B4"/>
    <w:rsid w:val="200F101E"/>
    <w:rsid w:val="20302639"/>
    <w:rsid w:val="203E1903"/>
    <w:rsid w:val="20484530"/>
    <w:rsid w:val="20743577"/>
    <w:rsid w:val="20802DCD"/>
    <w:rsid w:val="20855784"/>
    <w:rsid w:val="208A4B48"/>
    <w:rsid w:val="20AE6A88"/>
    <w:rsid w:val="20B41BC5"/>
    <w:rsid w:val="20D46FE5"/>
    <w:rsid w:val="20F14BC7"/>
    <w:rsid w:val="212D6CFD"/>
    <w:rsid w:val="21395C08"/>
    <w:rsid w:val="217C26E3"/>
    <w:rsid w:val="2181419D"/>
    <w:rsid w:val="2186530F"/>
    <w:rsid w:val="2199154B"/>
    <w:rsid w:val="21BE2CFB"/>
    <w:rsid w:val="21DD7236"/>
    <w:rsid w:val="21EE1107"/>
    <w:rsid w:val="22043408"/>
    <w:rsid w:val="220903C1"/>
    <w:rsid w:val="22356D36"/>
    <w:rsid w:val="22405E06"/>
    <w:rsid w:val="224C6559"/>
    <w:rsid w:val="22596234"/>
    <w:rsid w:val="2288155B"/>
    <w:rsid w:val="22B35ACF"/>
    <w:rsid w:val="22BE1A43"/>
    <w:rsid w:val="22C447D4"/>
    <w:rsid w:val="22DB5B2F"/>
    <w:rsid w:val="231132FF"/>
    <w:rsid w:val="231B5F2B"/>
    <w:rsid w:val="23201794"/>
    <w:rsid w:val="2343105D"/>
    <w:rsid w:val="237C3DA7"/>
    <w:rsid w:val="23901997"/>
    <w:rsid w:val="23A10B26"/>
    <w:rsid w:val="23A61C99"/>
    <w:rsid w:val="23A91789"/>
    <w:rsid w:val="23B9252C"/>
    <w:rsid w:val="23C02279"/>
    <w:rsid w:val="23D83E1C"/>
    <w:rsid w:val="23E63F0A"/>
    <w:rsid w:val="23FA1FE5"/>
    <w:rsid w:val="24150BCD"/>
    <w:rsid w:val="24207C9D"/>
    <w:rsid w:val="242239E6"/>
    <w:rsid w:val="242F2C6B"/>
    <w:rsid w:val="243E6375"/>
    <w:rsid w:val="244020ED"/>
    <w:rsid w:val="246C1C9B"/>
    <w:rsid w:val="24747FE9"/>
    <w:rsid w:val="247E6772"/>
    <w:rsid w:val="249146F7"/>
    <w:rsid w:val="24937DA4"/>
    <w:rsid w:val="24AE34FB"/>
    <w:rsid w:val="24DB5972"/>
    <w:rsid w:val="254E083A"/>
    <w:rsid w:val="254E4396"/>
    <w:rsid w:val="255A0F8D"/>
    <w:rsid w:val="255F47F5"/>
    <w:rsid w:val="256516E0"/>
    <w:rsid w:val="25697422"/>
    <w:rsid w:val="25702837"/>
    <w:rsid w:val="25733DFD"/>
    <w:rsid w:val="25893620"/>
    <w:rsid w:val="259E127D"/>
    <w:rsid w:val="25A246E2"/>
    <w:rsid w:val="25C74149"/>
    <w:rsid w:val="25F0369F"/>
    <w:rsid w:val="25FD7B6A"/>
    <w:rsid w:val="261260FE"/>
    <w:rsid w:val="267E6EFD"/>
    <w:rsid w:val="26955FF5"/>
    <w:rsid w:val="27421CD9"/>
    <w:rsid w:val="276B56D3"/>
    <w:rsid w:val="276F6228"/>
    <w:rsid w:val="27871DE1"/>
    <w:rsid w:val="279B6388"/>
    <w:rsid w:val="27D74B17"/>
    <w:rsid w:val="27EC60E8"/>
    <w:rsid w:val="27FC632B"/>
    <w:rsid w:val="28110E64"/>
    <w:rsid w:val="281E4BA9"/>
    <w:rsid w:val="282C4737"/>
    <w:rsid w:val="2856484A"/>
    <w:rsid w:val="286914E7"/>
    <w:rsid w:val="28700AC7"/>
    <w:rsid w:val="28B61AF9"/>
    <w:rsid w:val="28BC65A1"/>
    <w:rsid w:val="28C52BC1"/>
    <w:rsid w:val="28F25980"/>
    <w:rsid w:val="2909573A"/>
    <w:rsid w:val="290C07F0"/>
    <w:rsid w:val="29171565"/>
    <w:rsid w:val="2927387C"/>
    <w:rsid w:val="292A336C"/>
    <w:rsid w:val="2944442E"/>
    <w:rsid w:val="29695C42"/>
    <w:rsid w:val="296B6BBA"/>
    <w:rsid w:val="299B1B74"/>
    <w:rsid w:val="29A50C45"/>
    <w:rsid w:val="29A578AF"/>
    <w:rsid w:val="29AF561F"/>
    <w:rsid w:val="2A087CC7"/>
    <w:rsid w:val="2A222295"/>
    <w:rsid w:val="2A314286"/>
    <w:rsid w:val="2A557F75"/>
    <w:rsid w:val="2A6B3832"/>
    <w:rsid w:val="2A723A1A"/>
    <w:rsid w:val="2A7802A0"/>
    <w:rsid w:val="2A8E511A"/>
    <w:rsid w:val="2A984622"/>
    <w:rsid w:val="2A9A62D0"/>
    <w:rsid w:val="2A9F5694"/>
    <w:rsid w:val="2ABC6246"/>
    <w:rsid w:val="2ABE3D6C"/>
    <w:rsid w:val="2ACF41CB"/>
    <w:rsid w:val="2AE10B33"/>
    <w:rsid w:val="2AF507D9"/>
    <w:rsid w:val="2B3109E2"/>
    <w:rsid w:val="2B405F38"/>
    <w:rsid w:val="2B487ADA"/>
    <w:rsid w:val="2B5F689A"/>
    <w:rsid w:val="2B844FB6"/>
    <w:rsid w:val="2BA52AAD"/>
    <w:rsid w:val="2BB71FB5"/>
    <w:rsid w:val="2BC95556"/>
    <w:rsid w:val="2BCF4FA5"/>
    <w:rsid w:val="2BED5C9C"/>
    <w:rsid w:val="2C273B93"/>
    <w:rsid w:val="2C2C11A9"/>
    <w:rsid w:val="2C2E7093"/>
    <w:rsid w:val="2C2F16C4"/>
    <w:rsid w:val="2C607E2D"/>
    <w:rsid w:val="2C672E2F"/>
    <w:rsid w:val="2C770676"/>
    <w:rsid w:val="2C7D1A05"/>
    <w:rsid w:val="2C8C0F70"/>
    <w:rsid w:val="2C91428F"/>
    <w:rsid w:val="2CD71115"/>
    <w:rsid w:val="2CDA0C05"/>
    <w:rsid w:val="2CDF2EDC"/>
    <w:rsid w:val="2CF955D6"/>
    <w:rsid w:val="2D07409C"/>
    <w:rsid w:val="2D4A7B39"/>
    <w:rsid w:val="2D542766"/>
    <w:rsid w:val="2D5719FD"/>
    <w:rsid w:val="2D592B06"/>
    <w:rsid w:val="2D662499"/>
    <w:rsid w:val="2D6A01DB"/>
    <w:rsid w:val="2D76092E"/>
    <w:rsid w:val="2D766B80"/>
    <w:rsid w:val="2D7D50EB"/>
    <w:rsid w:val="2D7F18FB"/>
    <w:rsid w:val="2DAC07F4"/>
    <w:rsid w:val="2DAE631A"/>
    <w:rsid w:val="2DCD090F"/>
    <w:rsid w:val="2DE0049D"/>
    <w:rsid w:val="2E002BDE"/>
    <w:rsid w:val="2E163EBF"/>
    <w:rsid w:val="2E1D72E8"/>
    <w:rsid w:val="2E3F6F72"/>
    <w:rsid w:val="2E5A46FC"/>
    <w:rsid w:val="2E731311"/>
    <w:rsid w:val="2E7D5CEC"/>
    <w:rsid w:val="2E8452CD"/>
    <w:rsid w:val="2EB07E70"/>
    <w:rsid w:val="2ECD6C74"/>
    <w:rsid w:val="2ED90BA0"/>
    <w:rsid w:val="2EDA3900"/>
    <w:rsid w:val="2F234AE5"/>
    <w:rsid w:val="2F3D62DD"/>
    <w:rsid w:val="2F4231B5"/>
    <w:rsid w:val="2F4B7B98"/>
    <w:rsid w:val="2F4C745A"/>
    <w:rsid w:val="2F4F7689"/>
    <w:rsid w:val="2F524177"/>
    <w:rsid w:val="2F904886"/>
    <w:rsid w:val="2F9C6646"/>
    <w:rsid w:val="2FAC6889"/>
    <w:rsid w:val="2FEC3129"/>
    <w:rsid w:val="2FED29FE"/>
    <w:rsid w:val="30055F99"/>
    <w:rsid w:val="303D5733"/>
    <w:rsid w:val="307B44AD"/>
    <w:rsid w:val="3082613B"/>
    <w:rsid w:val="308570DA"/>
    <w:rsid w:val="3090363A"/>
    <w:rsid w:val="30A07E54"/>
    <w:rsid w:val="30A92DC8"/>
    <w:rsid w:val="30D53973"/>
    <w:rsid w:val="30D70884"/>
    <w:rsid w:val="30D745EC"/>
    <w:rsid w:val="30F2476F"/>
    <w:rsid w:val="313E0C41"/>
    <w:rsid w:val="3140197F"/>
    <w:rsid w:val="314B17D2"/>
    <w:rsid w:val="314D5E4A"/>
    <w:rsid w:val="3151149C"/>
    <w:rsid w:val="316B1AD2"/>
    <w:rsid w:val="316B6D3B"/>
    <w:rsid w:val="3175714F"/>
    <w:rsid w:val="3192385D"/>
    <w:rsid w:val="319D6210"/>
    <w:rsid w:val="31CB3FF4"/>
    <w:rsid w:val="31D200FD"/>
    <w:rsid w:val="31EA5447"/>
    <w:rsid w:val="31F6203D"/>
    <w:rsid w:val="31F77B64"/>
    <w:rsid w:val="3212231A"/>
    <w:rsid w:val="32216284"/>
    <w:rsid w:val="32650F71"/>
    <w:rsid w:val="327959C9"/>
    <w:rsid w:val="32821B23"/>
    <w:rsid w:val="32881EBD"/>
    <w:rsid w:val="32A058A2"/>
    <w:rsid w:val="32AD3010"/>
    <w:rsid w:val="32DD380E"/>
    <w:rsid w:val="330469DC"/>
    <w:rsid w:val="331C6DE3"/>
    <w:rsid w:val="333E1EEE"/>
    <w:rsid w:val="33617221"/>
    <w:rsid w:val="336D4581"/>
    <w:rsid w:val="339E007A"/>
    <w:rsid w:val="33AE783A"/>
    <w:rsid w:val="33C341A1"/>
    <w:rsid w:val="33C543BD"/>
    <w:rsid w:val="33CD5020"/>
    <w:rsid w:val="33E34843"/>
    <w:rsid w:val="33EF7195"/>
    <w:rsid w:val="33F07E9C"/>
    <w:rsid w:val="34164C19"/>
    <w:rsid w:val="34313801"/>
    <w:rsid w:val="34651519"/>
    <w:rsid w:val="349B3370"/>
    <w:rsid w:val="34A55F9D"/>
    <w:rsid w:val="34BF0E0C"/>
    <w:rsid w:val="34BF705E"/>
    <w:rsid w:val="34D36666"/>
    <w:rsid w:val="35123632"/>
    <w:rsid w:val="35812566"/>
    <w:rsid w:val="359202CF"/>
    <w:rsid w:val="35A9702C"/>
    <w:rsid w:val="35CC7BF1"/>
    <w:rsid w:val="35D5640E"/>
    <w:rsid w:val="35ED7BFB"/>
    <w:rsid w:val="360D204B"/>
    <w:rsid w:val="363650FE"/>
    <w:rsid w:val="36625EF3"/>
    <w:rsid w:val="366F77C5"/>
    <w:rsid w:val="368F480F"/>
    <w:rsid w:val="36B10B1F"/>
    <w:rsid w:val="36B2116A"/>
    <w:rsid w:val="36B349A1"/>
    <w:rsid w:val="36C31032"/>
    <w:rsid w:val="36D44917"/>
    <w:rsid w:val="36E80EB0"/>
    <w:rsid w:val="371B7C79"/>
    <w:rsid w:val="37384EA6"/>
    <w:rsid w:val="373A6E70"/>
    <w:rsid w:val="374B6987"/>
    <w:rsid w:val="375B2943"/>
    <w:rsid w:val="377237C6"/>
    <w:rsid w:val="37A147F9"/>
    <w:rsid w:val="380B4369"/>
    <w:rsid w:val="38303DCF"/>
    <w:rsid w:val="383B498D"/>
    <w:rsid w:val="3872263A"/>
    <w:rsid w:val="38734C5B"/>
    <w:rsid w:val="38A21DBF"/>
    <w:rsid w:val="38AA521A"/>
    <w:rsid w:val="38D46E50"/>
    <w:rsid w:val="38F66CAA"/>
    <w:rsid w:val="390E2362"/>
    <w:rsid w:val="391B4A7F"/>
    <w:rsid w:val="392B18AE"/>
    <w:rsid w:val="393618B9"/>
    <w:rsid w:val="394E5639"/>
    <w:rsid w:val="3971096A"/>
    <w:rsid w:val="39861EF9"/>
    <w:rsid w:val="398F0E4F"/>
    <w:rsid w:val="39AE2F74"/>
    <w:rsid w:val="39B051C8"/>
    <w:rsid w:val="39C11183"/>
    <w:rsid w:val="39D62A5A"/>
    <w:rsid w:val="39E368EB"/>
    <w:rsid w:val="39E84962"/>
    <w:rsid w:val="3A0472C2"/>
    <w:rsid w:val="3A3F02FA"/>
    <w:rsid w:val="3A4C35B7"/>
    <w:rsid w:val="3A573895"/>
    <w:rsid w:val="3A7461F5"/>
    <w:rsid w:val="3A804B9A"/>
    <w:rsid w:val="3A912D77"/>
    <w:rsid w:val="3AB56932"/>
    <w:rsid w:val="3AD44EE6"/>
    <w:rsid w:val="3B2C2F74"/>
    <w:rsid w:val="3B9D79CE"/>
    <w:rsid w:val="3BA82EFA"/>
    <w:rsid w:val="3BAB296D"/>
    <w:rsid w:val="3BC907C3"/>
    <w:rsid w:val="3BEE5BB1"/>
    <w:rsid w:val="3BF515B8"/>
    <w:rsid w:val="3C157564"/>
    <w:rsid w:val="3C2423DC"/>
    <w:rsid w:val="3C4155F3"/>
    <w:rsid w:val="3C4E14B7"/>
    <w:rsid w:val="3C7149C4"/>
    <w:rsid w:val="3C77021F"/>
    <w:rsid w:val="3C7A1ABD"/>
    <w:rsid w:val="3C7E15AD"/>
    <w:rsid w:val="3C9F32D2"/>
    <w:rsid w:val="3CCB2319"/>
    <w:rsid w:val="3CDF4659"/>
    <w:rsid w:val="3CEB6517"/>
    <w:rsid w:val="3D053C4C"/>
    <w:rsid w:val="3D145A6E"/>
    <w:rsid w:val="3D3E0D3C"/>
    <w:rsid w:val="3D45031D"/>
    <w:rsid w:val="3D4F2038"/>
    <w:rsid w:val="3D510A70"/>
    <w:rsid w:val="3D687B67"/>
    <w:rsid w:val="3D695DB9"/>
    <w:rsid w:val="3D711112"/>
    <w:rsid w:val="3D745710"/>
    <w:rsid w:val="3D77766B"/>
    <w:rsid w:val="3DA07301"/>
    <w:rsid w:val="3DA23079"/>
    <w:rsid w:val="3DB35286"/>
    <w:rsid w:val="3DB57251"/>
    <w:rsid w:val="3DC37DC5"/>
    <w:rsid w:val="3DD86A9B"/>
    <w:rsid w:val="3DED6088"/>
    <w:rsid w:val="3DF84269"/>
    <w:rsid w:val="3DFA4C63"/>
    <w:rsid w:val="3DFD4754"/>
    <w:rsid w:val="3E077380"/>
    <w:rsid w:val="3E210442"/>
    <w:rsid w:val="3E3143FD"/>
    <w:rsid w:val="3E5C3C06"/>
    <w:rsid w:val="3E86686E"/>
    <w:rsid w:val="3EA87B56"/>
    <w:rsid w:val="3EB11F96"/>
    <w:rsid w:val="3EDA0A4D"/>
    <w:rsid w:val="3F251E6C"/>
    <w:rsid w:val="3F435726"/>
    <w:rsid w:val="3F4C7741"/>
    <w:rsid w:val="3F7A112C"/>
    <w:rsid w:val="3F964E60"/>
    <w:rsid w:val="3FC4377B"/>
    <w:rsid w:val="3FEA0D08"/>
    <w:rsid w:val="40093884"/>
    <w:rsid w:val="401B3B7C"/>
    <w:rsid w:val="40224945"/>
    <w:rsid w:val="405368AD"/>
    <w:rsid w:val="40556AC9"/>
    <w:rsid w:val="40864ED4"/>
    <w:rsid w:val="40C652D1"/>
    <w:rsid w:val="4108712E"/>
    <w:rsid w:val="411424E0"/>
    <w:rsid w:val="414067C7"/>
    <w:rsid w:val="414A7CB0"/>
    <w:rsid w:val="41595546"/>
    <w:rsid w:val="41662610"/>
    <w:rsid w:val="416C5E78"/>
    <w:rsid w:val="41720FB5"/>
    <w:rsid w:val="41731DA3"/>
    <w:rsid w:val="417F5417"/>
    <w:rsid w:val="418B2D3A"/>
    <w:rsid w:val="419E1DAA"/>
    <w:rsid w:val="419E3CA2"/>
    <w:rsid w:val="41A03D74"/>
    <w:rsid w:val="41AA5D92"/>
    <w:rsid w:val="41B25855"/>
    <w:rsid w:val="41CF0078"/>
    <w:rsid w:val="41E40104"/>
    <w:rsid w:val="420C32FF"/>
    <w:rsid w:val="42167C19"/>
    <w:rsid w:val="42262405"/>
    <w:rsid w:val="423050F8"/>
    <w:rsid w:val="42417305"/>
    <w:rsid w:val="426B0921"/>
    <w:rsid w:val="426E79CE"/>
    <w:rsid w:val="4283791D"/>
    <w:rsid w:val="42924FD1"/>
    <w:rsid w:val="42AE24C0"/>
    <w:rsid w:val="42BC698B"/>
    <w:rsid w:val="42C13FA2"/>
    <w:rsid w:val="42C817D4"/>
    <w:rsid w:val="42CC3CF1"/>
    <w:rsid w:val="43110D8E"/>
    <w:rsid w:val="43211E2D"/>
    <w:rsid w:val="4326474D"/>
    <w:rsid w:val="436F7EA2"/>
    <w:rsid w:val="43784FA8"/>
    <w:rsid w:val="43A37B4B"/>
    <w:rsid w:val="43CA3B70"/>
    <w:rsid w:val="43D83C99"/>
    <w:rsid w:val="43E75C8A"/>
    <w:rsid w:val="43EB1B46"/>
    <w:rsid w:val="43ED7F8C"/>
    <w:rsid w:val="443274E2"/>
    <w:rsid w:val="443B7D84"/>
    <w:rsid w:val="443D3AFC"/>
    <w:rsid w:val="44644E21"/>
    <w:rsid w:val="446D4B2B"/>
    <w:rsid w:val="449851D6"/>
    <w:rsid w:val="44A12BA1"/>
    <w:rsid w:val="44A361F7"/>
    <w:rsid w:val="44A7206D"/>
    <w:rsid w:val="44AD38D3"/>
    <w:rsid w:val="44B440F1"/>
    <w:rsid w:val="44DC2399"/>
    <w:rsid w:val="44EC0221"/>
    <w:rsid w:val="45097E82"/>
    <w:rsid w:val="45267EF3"/>
    <w:rsid w:val="45344EFF"/>
    <w:rsid w:val="4558258E"/>
    <w:rsid w:val="45806396"/>
    <w:rsid w:val="45910348"/>
    <w:rsid w:val="4597548E"/>
    <w:rsid w:val="45A858ED"/>
    <w:rsid w:val="45DC4A98"/>
    <w:rsid w:val="45E85CE9"/>
    <w:rsid w:val="46143CB6"/>
    <w:rsid w:val="461C409C"/>
    <w:rsid w:val="46236D21"/>
    <w:rsid w:val="467A1AED"/>
    <w:rsid w:val="467A2DE5"/>
    <w:rsid w:val="4684212B"/>
    <w:rsid w:val="46853C85"/>
    <w:rsid w:val="46911EDD"/>
    <w:rsid w:val="469D695A"/>
    <w:rsid w:val="46A315F3"/>
    <w:rsid w:val="46B06807"/>
    <w:rsid w:val="46B1432D"/>
    <w:rsid w:val="46B502C1"/>
    <w:rsid w:val="46B77DBE"/>
    <w:rsid w:val="46B85FC3"/>
    <w:rsid w:val="46E91D19"/>
    <w:rsid w:val="46F54B62"/>
    <w:rsid w:val="47144F11"/>
    <w:rsid w:val="471F573B"/>
    <w:rsid w:val="47307948"/>
    <w:rsid w:val="47507FEA"/>
    <w:rsid w:val="4751520E"/>
    <w:rsid w:val="47AF2F63"/>
    <w:rsid w:val="47C44E63"/>
    <w:rsid w:val="47E32FBE"/>
    <w:rsid w:val="483D231C"/>
    <w:rsid w:val="484F3DFE"/>
    <w:rsid w:val="486E0728"/>
    <w:rsid w:val="48765B02"/>
    <w:rsid w:val="48883818"/>
    <w:rsid w:val="48A00AFD"/>
    <w:rsid w:val="48B45554"/>
    <w:rsid w:val="48C33A09"/>
    <w:rsid w:val="48DB38E3"/>
    <w:rsid w:val="48E22EC4"/>
    <w:rsid w:val="48F21359"/>
    <w:rsid w:val="48FA1FBB"/>
    <w:rsid w:val="49095130"/>
    <w:rsid w:val="492939CC"/>
    <w:rsid w:val="493B1763"/>
    <w:rsid w:val="493D506B"/>
    <w:rsid w:val="49470F79"/>
    <w:rsid w:val="498D1081"/>
    <w:rsid w:val="49AA2CD6"/>
    <w:rsid w:val="4A0855A2"/>
    <w:rsid w:val="4A190B67"/>
    <w:rsid w:val="4A1B668D"/>
    <w:rsid w:val="4A3E237C"/>
    <w:rsid w:val="4A516389"/>
    <w:rsid w:val="4A804742"/>
    <w:rsid w:val="4AA42B97"/>
    <w:rsid w:val="4AD36F68"/>
    <w:rsid w:val="4ADA20A4"/>
    <w:rsid w:val="4AF8077D"/>
    <w:rsid w:val="4AFA2747"/>
    <w:rsid w:val="4B331156"/>
    <w:rsid w:val="4B35552D"/>
    <w:rsid w:val="4B6C4CC7"/>
    <w:rsid w:val="4B814C16"/>
    <w:rsid w:val="4B9C31AB"/>
    <w:rsid w:val="4BA001D7"/>
    <w:rsid w:val="4BC90885"/>
    <w:rsid w:val="4C03678D"/>
    <w:rsid w:val="4C123AC0"/>
    <w:rsid w:val="4C215AB1"/>
    <w:rsid w:val="4C520360"/>
    <w:rsid w:val="4C5C44C0"/>
    <w:rsid w:val="4CD34FFD"/>
    <w:rsid w:val="4CDD4444"/>
    <w:rsid w:val="4CE60426"/>
    <w:rsid w:val="4D537A6A"/>
    <w:rsid w:val="4D551EB6"/>
    <w:rsid w:val="4DA22C22"/>
    <w:rsid w:val="4DB2187E"/>
    <w:rsid w:val="4DD3102D"/>
    <w:rsid w:val="4DD35C44"/>
    <w:rsid w:val="4E0557BA"/>
    <w:rsid w:val="4E2A1318"/>
    <w:rsid w:val="4E2D2160"/>
    <w:rsid w:val="4E4A7541"/>
    <w:rsid w:val="4E516B22"/>
    <w:rsid w:val="4E5263F6"/>
    <w:rsid w:val="4E5E123E"/>
    <w:rsid w:val="4E6600F3"/>
    <w:rsid w:val="4EA604F0"/>
    <w:rsid w:val="4ED2072A"/>
    <w:rsid w:val="4ED908C5"/>
    <w:rsid w:val="4EDB63EB"/>
    <w:rsid w:val="4EDD03B5"/>
    <w:rsid w:val="4EEC684A"/>
    <w:rsid w:val="4F061132"/>
    <w:rsid w:val="4F0748A0"/>
    <w:rsid w:val="4F366FC5"/>
    <w:rsid w:val="4F3B332E"/>
    <w:rsid w:val="4F3D6109"/>
    <w:rsid w:val="4F4A2D6E"/>
    <w:rsid w:val="4F8C55FB"/>
    <w:rsid w:val="4FA17635"/>
    <w:rsid w:val="4FB64A27"/>
    <w:rsid w:val="4FD549ED"/>
    <w:rsid w:val="502C4AF5"/>
    <w:rsid w:val="502D711A"/>
    <w:rsid w:val="505E2C20"/>
    <w:rsid w:val="50854860"/>
    <w:rsid w:val="508D1967"/>
    <w:rsid w:val="50E71D19"/>
    <w:rsid w:val="50E83041"/>
    <w:rsid w:val="50FE0AB7"/>
    <w:rsid w:val="51294787"/>
    <w:rsid w:val="51501312"/>
    <w:rsid w:val="51736DAF"/>
    <w:rsid w:val="51A056CA"/>
    <w:rsid w:val="51AB6549"/>
    <w:rsid w:val="51C4760A"/>
    <w:rsid w:val="51F36142"/>
    <w:rsid w:val="520F496B"/>
    <w:rsid w:val="523614E4"/>
    <w:rsid w:val="523C1897"/>
    <w:rsid w:val="52567130"/>
    <w:rsid w:val="525C6369"/>
    <w:rsid w:val="527032EE"/>
    <w:rsid w:val="527303AD"/>
    <w:rsid w:val="527821A3"/>
    <w:rsid w:val="527903F5"/>
    <w:rsid w:val="52880638"/>
    <w:rsid w:val="529671F9"/>
    <w:rsid w:val="529E225B"/>
    <w:rsid w:val="52A61823"/>
    <w:rsid w:val="52D10231"/>
    <w:rsid w:val="52F1442F"/>
    <w:rsid w:val="535A23E2"/>
    <w:rsid w:val="535D3873"/>
    <w:rsid w:val="536162B6"/>
    <w:rsid w:val="53650979"/>
    <w:rsid w:val="53680C7C"/>
    <w:rsid w:val="538A03E0"/>
    <w:rsid w:val="538C05FC"/>
    <w:rsid w:val="538E1256"/>
    <w:rsid w:val="53AF3C0D"/>
    <w:rsid w:val="53F73CC7"/>
    <w:rsid w:val="54320037"/>
    <w:rsid w:val="545F361A"/>
    <w:rsid w:val="54790B80"/>
    <w:rsid w:val="547F3CBD"/>
    <w:rsid w:val="549142D4"/>
    <w:rsid w:val="549F7EBB"/>
    <w:rsid w:val="54A379AB"/>
    <w:rsid w:val="54CD2C7A"/>
    <w:rsid w:val="54F4499B"/>
    <w:rsid w:val="55233BCA"/>
    <w:rsid w:val="555C7B5A"/>
    <w:rsid w:val="5577276C"/>
    <w:rsid w:val="55C97733"/>
    <w:rsid w:val="55D45328"/>
    <w:rsid w:val="55F304BE"/>
    <w:rsid w:val="56075D18"/>
    <w:rsid w:val="561000B2"/>
    <w:rsid w:val="562053FC"/>
    <w:rsid w:val="56310FE7"/>
    <w:rsid w:val="565A22EB"/>
    <w:rsid w:val="56733C18"/>
    <w:rsid w:val="569D7E2C"/>
    <w:rsid w:val="56A45C5C"/>
    <w:rsid w:val="56C46698"/>
    <w:rsid w:val="56C80405"/>
    <w:rsid w:val="56F37AB8"/>
    <w:rsid w:val="570F30D6"/>
    <w:rsid w:val="57325016"/>
    <w:rsid w:val="573E1C0D"/>
    <w:rsid w:val="575C5315"/>
    <w:rsid w:val="57827D4C"/>
    <w:rsid w:val="579E26AC"/>
    <w:rsid w:val="57A9657A"/>
    <w:rsid w:val="57D7723C"/>
    <w:rsid w:val="57E24C8E"/>
    <w:rsid w:val="580E15DF"/>
    <w:rsid w:val="581F16FE"/>
    <w:rsid w:val="58590517"/>
    <w:rsid w:val="586438F5"/>
    <w:rsid w:val="587B479B"/>
    <w:rsid w:val="58863873"/>
    <w:rsid w:val="5889510A"/>
    <w:rsid w:val="58A3442B"/>
    <w:rsid w:val="58E14F46"/>
    <w:rsid w:val="58FF53CC"/>
    <w:rsid w:val="59196418"/>
    <w:rsid w:val="59513E7A"/>
    <w:rsid w:val="5988716F"/>
    <w:rsid w:val="59A33FA9"/>
    <w:rsid w:val="59AF0BA0"/>
    <w:rsid w:val="59BE4AE8"/>
    <w:rsid w:val="59CF2FF0"/>
    <w:rsid w:val="5A0013FC"/>
    <w:rsid w:val="5A0507C0"/>
    <w:rsid w:val="5A403EEE"/>
    <w:rsid w:val="5A494B51"/>
    <w:rsid w:val="5A5359CF"/>
    <w:rsid w:val="5A596455"/>
    <w:rsid w:val="5A5B23EC"/>
    <w:rsid w:val="5A663955"/>
    <w:rsid w:val="5AB147B4"/>
    <w:rsid w:val="5AEE56F8"/>
    <w:rsid w:val="5AF42E99"/>
    <w:rsid w:val="5B04316E"/>
    <w:rsid w:val="5B185F4F"/>
    <w:rsid w:val="5B1A676E"/>
    <w:rsid w:val="5B307ABF"/>
    <w:rsid w:val="5B4517BC"/>
    <w:rsid w:val="5B4F07E4"/>
    <w:rsid w:val="5B57468F"/>
    <w:rsid w:val="5B9462A0"/>
    <w:rsid w:val="5B9938B6"/>
    <w:rsid w:val="5B9C348F"/>
    <w:rsid w:val="5BB33170"/>
    <w:rsid w:val="5BB701E0"/>
    <w:rsid w:val="5BF34631"/>
    <w:rsid w:val="5C0A0310"/>
    <w:rsid w:val="5C0C556E"/>
    <w:rsid w:val="5C16210A"/>
    <w:rsid w:val="5C450154"/>
    <w:rsid w:val="5C545A2F"/>
    <w:rsid w:val="5C616750"/>
    <w:rsid w:val="5C6A5252"/>
    <w:rsid w:val="5C8C51C9"/>
    <w:rsid w:val="5C920EF4"/>
    <w:rsid w:val="5C9B365E"/>
    <w:rsid w:val="5CD032CE"/>
    <w:rsid w:val="5CE40027"/>
    <w:rsid w:val="5CE60D7D"/>
    <w:rsid w:val="5D015BB7"/>
    <w:rsid w:val="5D101956"/>
    <w:rsid w:val="5D1612C8"/>
    <w:rsid w:val="5DAE4240"/>
    <w:rsid w:val="5DB85260"/>
    <w:rsid w:val="5DBB3FB7"/>
    <w:rsid w:val="5DD45079"/>
    <w:rsid w:val="5DED7EE9"/>
    <w:rsid w:val="5DEE1267"/>
    <w:rsid w:val="5DF67222"/>
    <w:rsid w:val="5DFB43B4"/>
    <w:rsid w:val="5E0173E0"/>
    <w:rsid w:val="5E0314BA"/>
    <w:rsid w:val="5E084D23"/>
    <w:rsid w:val="5E1C257C"/>
    <w:rsid w:val="5E7303EE"/>
    <w:rsid w:val="5E9E28E9"/>
    <w:rsid w:val="5ED510A9"/>
    <w:rsid w:val="5EDB41E5"/>
    <w:rsid w:val="5EFF1C82"/>
    <w:rsid w:val="5F0B4ACB"/>
    <w:rsid w:val="5F140BB3"/>
    <w:rsid w:val="5F6133E4"/>
    <w:rsid w:val="5F7203AF"/>
    <w:rsid w:val="5F7563E8"/>
    <w:rsid w:val="5F773F0E"/>
    <w:rsid w:val="5FA42829"/>
    <w:rsid w:val="5FAA35C6"/>
    <w:rsid w:val="5FCA6734"/>
    <w:rsid w:val="5FD23E08"/>
    <w:rsid w:val="5FDC720B"/>
    <w:rsid w:val="5FF137C3"/>
    <w:rsid w:val="600F05EB"/>
    <w:rsid w:val="600F4147"/>
    <w:rsid w:val="60570AD2"/>
    <w:rsid w:val="606C1599"/>
    <w:rsid w:val="60A17B22"/>
    <w:rsid w:val="60AD570E"/>
    <w:rsid w:val="60BD1DF5"/>
    <w:rsid w:val="61016185"/>
    <w:rsid w:val="610F7969"/>
    <w:rsid w:val="617701F5"/>
    <w:rsid w:val="61891E64"/>
    <w:rsid w:val="61946328"/>
    <w:rsid w:val="61A42FB4"/>
    <w:rsid w:val="61EB473F"/>
    <w:rsid w:val="61F81EDD"/>
    <w:rsid w:val="62065A1D"/>
    <w:rsid w:val="620D0B5A"/>
    <w:rsid w:val="62397697"/>
    <w:rsid w:val="624C0165"/>
    <w:rsid w:val="625A15E8"/>
    <w:rsid w:val="627961EF"/>
    <w:rsid w:val="62943029"/>
    <w:rsid w:val="631303F2"/>
    <w:rsid w:val="633421CB"/>
    <w:rsid w:val="634265E1"/>
    <w:rsid w:val="63612F0B"/>
    <w:rsid w:val="6397692D"/>
    <w:rsid w:val="63A454EE"/>
    <w:rsid w:val="63B70D7D"/>
    <w:rsid w:val="64236413"/>
    <w:rsid w:val="642E6B65"/>
    <w:rsid w:val="64451E1C"/>
    <w:rsid w:val="644C1A66"/>
    <w:rsid w:val="6454481E"/>
    <w:rsid w:val="64550596"/>
    <w:rsid w:val="646250A9"/>
    <w:rsid w:val="64656A2B"/>
    <w:rsid w:val="646A4041"/>
    <w:rsid w:val="646D768E"/>
    <w:rsid w:val="647D0B6D"/>
    <w:rsid w:val="64833355"/>
    <w:rsid w:val="649E1F3D"/>
    <w:rsid w:val="64A94444"/>
    <w:rsid w:val="652E506F"/>
    <w:rsid w:val="656352CD"/>
    <w:rsid w:val="656C3DE9"/>
    <w:rsid w:val="6587503C"/>
    <w:rsid w:val="65AE0E60"/>
    <w:rsid w:val="65C77271"/>
    <w:rsid w:val="65CE23AE"/>
    <w:rsid w:val="65D73958"/>
    <w:rsid w:val="65DF2605"/>
    <w:rsid w:val="66157FDD"/>
    <w:rsid w:val="66187ACD"/>
    <w:rsid w:val="66195663"/>
    <w:rsid w:val="66415E5E"/>
    <w:rsid w:val="66630D48"/>
    <w:rsid w:val="6670562A"/>
    <w:rsid w:val="66A246E1"/>
    <w:rsid w:val="66C1772D"/>
    <w:rsid w:val="66CF63DE"/>
    <w:rsid w:val="66F61BBC"/>
    <w:rsid w:val="66FE6CC3"/>
    <w:rsid w:val="674A28EC"/>
    <w:rsid w:val="67774B40"/>
    <w:rsid w:val="67BA0E3C"/>
    <w:rsid w:val="67C25F42"/>
    <w:rsid w:val="67CC6DC1"/>
    <w:rsid w:val="67E17DD8"/>
    <w:rsid w:val="681A3874"/>
    <w:rsid w:val="681A63A7"/>
    <w:rsid w:val="681D16A7"/>
    <w:rsid w:val="686E18BE"/>
    <w:rsid w:val="686F6420"/>
    <w:rsid w:val="689618A9"/>
    <w:rsid w:val="68BD3877"/>
    <w:rsid w:val="68BF6DF6"/>
    <w:rsid w:val="68D8659C"/>
    <w:rsid w:val="68F77E6E"/>
    <w:rsid w:val="69020CEC"/>
    <w:rsid w:val="69073D54"/>
    <w:rsid w:val="690F177D"/>
    <w:rsid w:val="69344C1E"/>
    <w:rsid w:val="69362744"/>
    <w:rsid w:val="693B5FAC"/>
    <w:rsid w:val="693D2E16"/>
    <w:rsid w:val="695849A2"/>
    <w:rsid w:val="69666516"/>
    <w:rsid w:val="698533BB"/>
    <w:rsid w:val="69A27DD9"/>
    <w:rsid w:val="69B813AB"/>
    <w:rsid w:val="69BD4E08"/>
    <w:rsid w:val="69BF098B"/>
    <w:rsid w:val="69C5055B"/>
    <w:rsid w:val="6A024D1C"/>
    <w:rsid w:val="6A0C2BB4"/>
    <w:rsid w:val="6A2F40E2"/>
    <w:rsid w:val="6A332977"/>
    <w:rsid w:val="6A554E4C"/>
    <w:rsid w:val="6AA41B2A"/>
    <w:rsid w:val="6AA638F9"/>
    <w:rsid w:val="6ABF6769"/>
    <w:rsid w:val="6AD45637"/>
    <w:rsid w:val="6AF37D4D"/>
    <w:rsid w:val="6AFF300A"/>
    <w:rsid w:val="6B234F4A"/>
    <w:rsid w:val="6B32518D"/>
    <w:rsid w:val="6B376C47"/>
    <w:rsid w:val="6B453112"/>
    <w:rsid w:val="6B4E646B"/>
    <w:rsid w:val="6B6C069F"/>
    <w:rsid w:val="6B6F63E1"/>
    <w:rsid w:val="6BDD77EF"/>
    <w:rsid w:val="6BE56244"/>
    <w:rsid w:val="6BEE37AA"/>
    <w:rsid w:val="6C042FCD"/>
    <w:rsid w:val="6C043D76"/>
    <w:rsid w:val="6C3717D4"/>
    <w:rsid w:val="6C37484A"/>
    <w:rsid w:val="6C3F4006"/>
    <w:rsid w:val="6C704FA8"/>
    <w:rsid w:val="6C947F25"/>
    <w:rsid w:val="6CB57E24"/>
    <w:rsid w:val="6CEA21C3"/>
    <w:rsid w:val="6CEE3336"/>
    <w:rsid w:val="6D045388"/>
    <w:rsid w:val="6D100508"/>
    <w:rsid w:val="6D146BD1"/>
    <w:rsid w:val="6D392803"/>
    <w:rsid w:val="6D5C531B"/>
    <w:rsid w:val="6D730EC7"/>
    <w:rsid w:val="6D804D38"/>
    <w:rsid w:val="6D83411A"/>
    <w:rsid w:val="6D9263B7"/>
    <w:rsid w:val="6D967C55"/>
    <w:rsid w:val="6DA1572D"/>
    <w:rsid w:val="6DBA4C04"/>
    <w:rsid w:val="6DF8446C"/>
    <w:rsid w:val="6E366CF6"/>
    <w:rsid w:val="6E3A0F28"/>
    <w:rsid w:val="6E712470"/>
    <w:rsid w:val="6EA6036C"/>
    <w:rsid w:val="6ED11CE5"/>
    <w:rsid w:val="6ED21161"/>
    <w:rsid w:val="6EDB1834"/>
    <w:rsid w:val="6EF1151A"/>
    <w:rsid w:val="6F085614"/>
    <w:rsid w:val="6F0B46E3"/>
    <w:rsid w:val="6F1352D6"/>
    <w:rsid w:val="6F152DFC"/>
    <w:rsid w:val="6F2B42F9"/>
    <w:rsid w:val="6F963F3C"/>
    <w:rsid w:val="6F991C7F"/>
    <w:rsid w:val="6F9B1553"/>
    <w:rsid w:val="6FA40CFB"/>
    <w:rsid w:val="6FA53F36"/>
    <w:rsid w:val="6FF562D2"/>
    <w:rsid w:val="702E686B"/>
    <w:rsid w:val="703F02E1"/>
    <w:rsid w:val="704E2C9A"/>
    <w:rsid w:val="706978A3"/>
    <w:rsid w:val="70C51232"/>
    <w:rsid w:val="70EE5F27"/>
    <w:rsid w:val="71063344"/>
    <w:rsid w:val="71284FD1"/>
    <w:rsid w:val="71290DE0"/>
    <w:rsid w:val="71302AFD"/>
    <w:rsid w:val="7134738B"/>
    <w:rsid w:val="71492D20"/>
    <w:rsid w:val="715E6CDC"/>
    <w:rsid w:val="716D6F1F"/>
    <w:rsid w:val="719549C8"/>
    <w:rsid w:val="71A32E24"/>
    <w:rsid w:val="71AE5567"/>
    <w:rsid w:val="71B402DE"/>
    <w:rsid w:val="71B66B18"/>
    <w:rsid w:val="71C11A5D"/>
    <w:rsid w:val="71DE1BCB"/>
    <w:rsid w:val="71EA0570"/>
    <w:rsid w:val="722577FA"/>
    <w:rsid w:val="725400DF"/>
    <w:rsid w:val="7262764B"/>
    <w:rsid w:val="727841B8"/>
    <w:rsid w:val="72914E8F"/>
    <w:rsid w:val="72A916D5"/>
    <w:rsid w:val="72B55021"/>
    <w:rsid w:val="72C214EC"/>
    <w:rsid w:val="72C619A7"/>
    <w:rsid w:val="72D03A16"/>
    <w:rsid w:val="72EC6569"/>
    <w:rsid w:val="73541EE2"/>
    <w:rsid w:val="735A1725"/>
    <w:rsid w:val="735B764F"/>
    <w:rsid w:val="736B56E0"/>
    <w:rsid w:val="73B9469D"/>
    <w:rsid w:val="73DA4636"/>
    <w:rsid w:val="73F419CA"/>
    <w:rsid w:val="746F2FAE"/>
    <w:rsid w:val="74DF70F6"/>
    <w:rsid w:val="7516167C"/>
    <w:rsid w:val="751A73BE"/>
    <w:rsid w:val="75306BE1"/>
    <w:rsid w:val="753F5076"/>
    <w:rsid w:val="75570DAF"/>
    <w:rsid w:val="75603078"/>
    <w:rsid w:val="75684ADA"/>
    <w:rsid w:val="75706FDE"/>
    <w:rsid w:val="75722D56"/>
    <w:rsid w:val="7581111D"/>
    <w:rsid w:val="758E56B6"/>
    <w:rsid w:val="75AC1C7F"/>
    <w:rsid w:val="75C13CDD"/>
    <w:rsid w:val="75D05CCE"/>
    <w:rsid w:val="75D947A4"/>
    <w:rsid w:val="75DA6B4D"/>
    <w:rsid w:val="75F419BD"/>
    <w:rsid w:val="75F61BD9"/>
    <w:rsid w:val="763444AF"/>
    <w:rsid w:val="76345365"/>
    <w:rsid w:val="763E0E8A"/>
    <w:rsid w:val="765406AD"/>
    <w:rsid w:val="76564426"/>
    <w:rsid w:val="766F4F52"/>
    <w:rsid w:val="76746FA2"/>
    <w:rsid w:val="76960CC6"/>
    <w:rsid w:val="76D55C89"/>
    <w:rsid w:val="76D65566"/>
    <w:rsid w:val="76DD4B47"/>
    <w:rsid w:val="76E21211"/>
    <w:rsid w:val="771E3F3E"/>
    <w:rsid w:val="7725544B"/>
    <w:rsid w:val="77286407"/>
    <w:rsid w:val="77741CDC"/>
    <w:rsid w:val="7792494C"/>
    <w:rsid w:val="779571D0"/>
    <w:rsid w:val="77A86F03"/>
    <w:rsid w:val="77B408C1"/>
    <w:rsid w:val="77BA3F59"/>
    <w:rsid w:val="77D5581E"/>
    <w:rsid w:val="77DE10F0"/>
    <w:rsid w:val="77E12415"/>
    <w:rsid w:val="78220210"/>
    <w:rsid w:val="782A3DBC"/>
    <w:rsid w:val="783469E8"/>
    <w:rsid w:val="785F0DC6"/>
    <w:rsid w:val="786E27DF"/>
    <w:rsid w:val="787B0CC5"/>
    <w:rsid w:val="78986F77"/>
    <w:rsid w:val="78D6184E"/>
    <w:rsid w:val="78EF290F"/>
    <w:rsid w:val="793C279C"/>
    <w:rsid w:val="79804B75"/>
    <w:rsid w:val="799D45A6"/>
    <w:rsid w:val="799F4335"/>
    <w:rsid w:val="79D42231"/>
    <w:rsid w:val="79DC7338"/>
    <w:rsid w:val="79F53F55"/>
    <w:rsid w:val="7A2754F2"/>
    <w:rsid w:val="7A401675"/>
    <w:rsid w:val="7A4B0019"/>
    <w:rsid w:val="7A5C3FD5"/>
    <w:rsid w:val="7A5E1AFB"/>
    <w:rsid w:val="7A88301C"/>
    <w:rsid w:val="7A8A28F0"/>
    <w:rsid w:val="7A996FD7"/>
    <w:rsid w:val="7A9B7423"/>
    <w:rsid w:val="7AA634A2"/>
    <w:rsid w:val="7AAD7CE7"/>
    <w:rsid w:val="7AB7745D"/>
    <w:rsid w:val="7AD17A6E"/>
    <w:rsid w:val="7AD95625"/>
    <w:rsid w:val="7AE53FCA"/>
    <w:rsid w:val="7AF34939"/>
    <w:rsid w:val="7AFE011F"/>
    <w:rsid w:val="7B2E771F"/>
    <w:rsid w:val="7B56213D"/>
    <w:rsid w:val="7B737828"/>
    <w:rsid w:val="7B7B4275"/>
    <w:rsid w:val="7BA60CA7"/>
    <w:rsid w:val="7BBD6CF5"/>
    <w:rsid w:val="7BEB6EA7"/>
    <w:rsid w:val="7BFE17E7"/>
    <w:rsid w:val="7C3F2A7B"/>
    <w:rsid w:val="7C453A65"/>
    <w:rsid w:val="7C482A62"/>
    <w:rsid w:val="7C72188D"/>
    <w:rsid w:val="7CA53A11"/>
    <w:rsid w:val="7CAB4D9F"/>
    <w:rsid w:val="7CBB49DC"/>
    <w:rsid w:val="7CBC6FAC"/>
    <w:rsid w:val="7CF112CA"/>
    <w:rsid w:val="7D0270B5"/>
    <w:rsid w:val="7D032E2D"/>
    <w:rsid w:val="7D0A1168"/>
    <w:rsid w:val="7D0C1CE2"/>
    <w:rsid w:val="7D2B60B5"/>
    <w:rsid w:val="7D2C4132"/>
    <w:rsid w:val="7D341239"/>
    <w:rsid w:val="7D365E52"/>
    <w:rsid w:val="7D6513F2"/>
    <w:rsid w:val="7D910439"/>
    <w:rsid w:val="7DEE3196"/>
    <w:rsid w:val="7E047F82"/>
    <w:rsid w:val="7E2D0162"/>
    <w:rsid w:val="7E3A56C7"/>
    <w:rsid w:val="7E421307"/>
    <w:rsid w:val="7E613FEA"/>
    <w:rsid w:val="7E6D2704"/>
    <w:rsid w:val="7EB0669D"/>
    <w:rsid w:val="7ECD724F"/>
    <w:rsid w:val="7EDE7E45"/>
    <w:rsid w:val="7EE43CD7"/>
    <w:rsid w:val="7EF0329D"/>
    <w:rsid w:val="7EF80AC9"/>
    <w:rsid w:val="7F0B7D77"/>
    <w:rsid w:val="7F1C1F84"/>
    <w:rsid w:val="7F2B0A14"/>
    <w:rsid w:val="7F4C21A5"/>
    <w:rsid w:val="7F5C7915"/>
    <w:rsid w:val="7F7D1C1B"/>
    <w:rsid w:val="7F9027E7"/>
    <w:rsid w:val="7FA90CF2"/>
    <w:rsid w:val="7FAE0E2E"/>
    <w:rsid w:val="7FB36445"/>
    <w:rsid w:val="7FB64441"/>
    <w:rsid w:val="7FDE603C"/>
    <w:rsid w:val="7FF52F01"/>
    <w:rsid w:val="7FF63DA4"/>
    <w:rsid w:val="7FFA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qFormat="1" w:unhideWhenUsed="0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nhideWhenUsed="0" w:uiPriority="99" w:semiHidden="0" w:name="caption"/>
    <w:lsdException w:qFormat="1" w:unhideWhenUsed="0" w:uiPriority="99" w:semiHidden="0" w:name="table of figures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uiPriority="99" w:name="table of authorities" w:locked="1"/>
    <w:lsdException w:uiPriority="99" w:name="macro" w:locked="1"/>
    <w:lsdException w:uiPriority="99" w:name="toa heading" w:locked="1"/>
    <w:lsdException w:qFormat="1" w:unhideWhenUsed="0" w:uiPriority="99" w:semiHidden="0" w:name="List"/>
    <w:lsdException w:qFormat="1" w:unhideWhenUsed="0" w:uiPriority="99" w:semiHidden="0" w:name="List Bullet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 w:locked="1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qFormat="1"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qFormat="1" w:unhideWhenUsed="0" w:uiPriority="99" w:semiHidden="0" w:name="HTML Cite"/>
    <w:lsdException w:uiPriority="99" w:name="HTML Code" w:locked="1"/>
    <w:lsdException w:uiPriority="99" w:name="HTML Definition" w:locked="1"/>
    <w:lsdException w:uiPriority="99" w:name="HTML Keyboard" w:locked="1"/>
    <w:lsdException w:qFormat="1" w:unhideWhenUsed="0" w:uiPriority="99" w:semiHidden="0" w:name="HTML Preformatted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semiHidden="0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unhideWhenUsed="0" w:uiPriority="0" w:semiHidden="0" w:name="Table Grid"/>
    <w:lsdException w:uiPriority="99" w:name="Table Theme" w:locked="1"/>
    <w:lsdException w:qFormat="1" w:unhideWhenUsed="0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autoSpaceDN w:val="0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styleId="3">
    <w:name w:val="heading 1"/>
    <w:basedOn w:val="4"/>
    <w:next w:val="5"/>
    <w:link w:val="38"/>
    <w:qFormat/>
    <w:uiPriority w:val="99"/>
    <w:pPr>
      <w:spacing w:before="240"/>
      <w:outlineLvl w:val="0"/>
    </w:pPr>
    <w:rPr>
      <w:rFonts w:ascii="Arial" w:hAnsi="Arial"/>
      <w:b/>
      <w:u w:val="single"/>
    </w:rPr>
  </w:style>
  <w:style w:type="paragraph" w:styleId="6">
    <w:name w:val="heading 2"/>
    <w:basedOn w:val="4"/>
    <w:next w:val="5"/>
    <w:link w:val="39"/>
    <w:qFormat/>
    <w:uiPriority w:val="99"/>
    <w:pPr>
      <w:spacing w:before="120"/>
      <w:outlineLvl w:val="1"/>
    </w:pPr>
    <w:rPr>
      <w:rFonts w:ascii="Arial" w:hAnsi="Arial"/>
      <w:b/>
    </w:rPr>
  </w:style>
  <w:style w:type="paragraph" w:styleId="7">
    <w:name w:val="heading 3"/>
    <w:basedOn w:val="4"/>
    <w:next w:val="5"/>
    <w:link w:val="40"/>
    <w:qFormat/>
    <w:uiPriority w:val="99"/>
    <w:pPr>
      <w:ind w:left="360"/>
      <w:outlineLvl w:val="2"/>
    </w:pPr>
    <w:rPr>
      <w:b/>
    </w:rPr>
  </w:style>
  <w:style w:type="paragraph" w:styleId="8">
    <w:name w:val="heading 4"/>
    <w:basedOn w:val="4"/>
    <w:next w:val="5"/>
    <w:link w:val="41"/>
    <w:qFormat/>
    <w:uiPriority w:val="99"/>
    <w:pPr>
      <w:keepNext/>
      <w:keepLines/>
      <w:spacing w:before="240" w:line="480" w:lineRule="atLeast"/>
      <w:ind w:left="907" w:hanging="907"/>
      <w:outlineLvl w:val="3"/>
    </w:pPr>
    <w:rPr>
      <w:rFonts w:ascii="Arial" w:hAnsi="Arial"/>
      <w:b/>
    </w:rPr>
  </w:style>
  <w:style w:type="paragraph" w:styleId="9">
    <w:name w:val="heading 5"/>
    <w:basedOn w:val="4"/>
    <w:next w:val="5"/>
    <w:link w:val="42"/>
    <w:qFormat/>
    <w:uiPriority w:val="99"/>
    <w:pPr>
      <w:ind w:left="706"/>
      <w:outlineLvl w:val="4"/>
    </w:pPr>
    <w:rPr>
      <w:b/>
    </w:rPr>
  </w:style>
  <w:style w:type="paragraph" w:styleId="10">
    <w:name w:val="heading 6"/>
    <w:basedOn w:val="4"/>
    <w:next w:val="5"/>
    <w:link w:val="43"/>
    <w:qFormat/>
    <w:uiPriority w:val="99"/>
    <w:pPr>
      <w:ind w:left="706"/>
      <w:outlineLvl w:val="5"/>
    </w:pPr>
    <w:rPr>
      <w:u w:val="single"/>
    </w:rPr>
  </w:style>
  <w:style w:type="paragraph" w:styleId="11">
    <w:name w:val="heading 7"/>
    <w:basedOn w:val="4"/>
    <w:next w:val="5"/>
    <w:link w:val="44"/>
    <w:qFormat/>
    <w:uiPriority w:val="99"/>
    <w:pPr>
      <w:ind w:left="706"/>
      <w:outlineLvl w:val="6"/>
    </w:pPr>
    <w:rPr>
      <w:i/>
    </w:rPr>
  </w:style>
  <w:style w:type="paragraph" w:styleId="12">
    <w:name w:val="heading 8"/>
    <w:basedOn w:val="4"/>
    <w:next w:val="5"/>
    <w:link w:val="45"/>
    <w:qFormat/>
    <w:uiPriority w:val="99"/>
    <w:pPr>
      <w:ind w:left="706"/>
      <w:outlineLvl w:val="7"/>
    </w:pPr>
    <w:rPr>
      <w:i/>
    </w:rPr>
  </w:style>
  <w:style w:type="paragraph" w:styleId="13">
    <w:name w:val="heading 9"/>
    <w:basedOn w:val="4"/>
    <w:next w:val="5"/>
    <w:link w:val="46"/>
    <w:qFormat/>
    <w:uiPriority w:val="99"/>
    <w:pPr>
      <w:ind w:left="706"/>
      <w:outlineLvl w:val="8"/>
    </w:pPr>
    <w:rPr>
      <w:i/>
    </w:rPr>
  </w:style>
  <w:style w:type="character" w:default="1" w:styleId="29">
    <w:name w:val="Default Paragraph Font"/>
    <w:semiHidden/>
    <w:qFormat/>
    <w:uiPriority w:val="99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locked/>
    <w:uiPriority w:val="99"/>
    <w:pPr>
      <w:spacing w:after="120"/>
    </w:pPr>
    <w:rPr>
      <w:kern w:val="0"/>
      <w:sz w:val="24"/>
      <w:szCs w:val="20"/>
    </w:rPr>
  </w:style>
  <w:style w:type="paragraph" w:customStyle="1" w:styleId="4">
    <w:name w:val="Standard"/>
    <w:qFormat/>
    <w:uiPriority w:val="99"/>
    <w:pPr>
      <w:widowControl w:val="0"/>
      <w:suppressAutoHyphens/>
      <w:autoSpaceDN w:val="0"/>
      <w:spacing w:line="340" w:lineRule="atLeast"/>
      <w:jc w:val="both"/>
      <w:textAlignment w:val="baseline"/>
    </w:pPr>
    <w:rPr>
      <w:rFonts w:ascii="ITC Symbol Std Medium" w:hAnsi="ITC Symbol Std Medium" w:eastAsia="宋体" w:cs="ITC Symbol Std Medium"/>
      <w:color w:val="000000"/>
      <w:kern w:val="3"/>
      <w:sz w:val="24"/>
      <w:szCs w:val="24"/>
      <w:lang w:val="en-US" w:eastAsia="de-DE" w:bidi="ar-SA"/>
    </w:rPr>
  </w:style>
  <w:style w:type="paragraph" w:customStyle="1" w:styleId="5">
    <w:name w:val="Text body"/>
    <w:basedOn w:val="4"/>
    <w:qFormat/>
    <w:uiPriority w:val="99"/>
    <w:pPr>
      <w:spacing w:after="120"/>
    </w:pPr>
  </w:style>
  <w:style w:type="paragraph" w:styleId="14">
    <w:name w:val="caption"/>
    <w:basedOn w:val="4"/>
    <w:next w:val="1"/>
    <w:qFormat/>
    <w:uiPriority w:val="99"/>
    <w:pPr>
      <w:ind w:left="850" w:hanging="850"/>
      <w:jc w:val="center"/>
    </w:pPr>
    <w:rPr>
      <w:b/>
      <w:bCs/>
      <w:lang w:eastAsia="en-US"/>
    </w:rPr>
  </w:style>
  <w:style w:type="paragraph" w:styleId="15">
    <w:name w:val="List Bullet"/>
    <w:basedOn w:val="4"/>
    <w:qFormat/>
    <w:uiPriority w:val="99"/>
    <w:pPr>
      <w:tabs>
        <w:tab w:val="left" w:pos="560"/>
      </w:tabs>
      <w:ind w:left="200" w:hanging="200"/>
    </w:pPr>
  </w:style>
  <w:style w:type="paragraph" w:styleId="16">
    <w:name w:val="annotation text"/>
    <w:basedOn w:val="4"/>
    <w:link w:val="113"/>
    <w:qFormat/>
    <w:uiPriority w:val="99"/>
  </w:style>
  <w:style w:type="paragraph" w:styleId="17">
    <w:name w:val="Plain Text"/>
    <w:basedOn w:val="4"/>
    <w:link w:val="160"/>
    <w:qFormat/>
    <w:uiPriority w:val="99"/>
    <w:pPr>
      <w:spacing w:line="240" w:lineRule="auto"/>
    </w:pPr>
    <w:rPr>
      <w:rFonts w:ascii="宋体" w:hAnsi="宋体"/>
      <w:color w:val="00000A"/>
      <w:sz w:val="21"/>
      <w:szCs w:val="21"/>
      <w:lang w:eastAsia="zh-CN"/>
    </w:rPr>
  </w:style>
  <w:style w:type="paragraph" w:styleId="18">
    <w:name w:val="endnote text"/>
    <w:basedOn w:val="4"/>
    <w:link w:val="116"/>
    <w:qFormat/>
    <w:uiPriority w:val="99"/>
    <w:pPr>
      <w:spacing w:line="360" w:lineRule="auto"/>
    </w:pPr>
    <w:rPr>
      <w:lang w:val="en-GB" w:eastAsia="ar-SA"/>
    </w:rPr>
  </w:style>
  <w:style w:type="paragraph" w:styleId="19">
    <w:name w:val="Balloon Text"/>
    <w:basedOn w:val="4"/>
    <w:link w:val="112"/>
    <w:qFormat/>
    <w:uiPriority w:val="99"/>
    <w:rPr>
      <w:sz w:val="18"/>
      <w:szCs w:val="18"/>
    </w:rPr>
  </w:style>
  <w:style w:type="paragraph" w:styleId="20">
    <w:name w:val="footer"/>
    <w:basedOn w:val="4"/>
    <w:link w:val="117"/>
    <w:qFormat/>
    <w:uiPriority w:val="99"/>
    <w:pPr>
      <w:suppressLineNumbers/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21">
    <w:name w:val="header"/>
    <w:basedOn w:val="4"/>
    <w:link w:val="118"/>
    <w:qFormat/>
    <w:uiPriority w:val="99"/>
    <w:pPr>
      <w:suppressLineNumbers/>
      <w:pBdr>
        <w:bottom w:val="single" w:color="00000A" w:sz="6" w:space="0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22">
    <w:name w:val="List"/>
    <w:basedOn w:val="4"/>
    <w:qFormat/>
    <w:uiPriority w:val="99"/>
    <w:pPr>
      <w:ind w:left="200" w:hanging="200"/>
    </w:pPr>
    <w:rPr>
      <w:rFonts w:cs="Mangal"/>
    </w:rPr>
  </w:style>
  <w:style w:type="paragraph" w:styleId="23">
    <w:name w:val="footnote text"/>
    <w:basedOn w:val="4"/>
    <w:link w:val="110"/>
    <w:qFormat/>
    <w:uiPriority w:val="99"/>
  </w:style>
  <w:style w:type="paragraph" w:styleId="24">
    <w:name w:val="table of figures"/>
    <w:basedOn w:val="4"/>
    <w:next w:val="1"/>
    <w:qFormat/>
    <w:uiPriority w:val="99"/>
    <w:pPr>
      <w:tabs>
        <w:tab w:val="left" w:pos="374"/>
      </w:tabs>
      <w:spacing w:line="220" w:lineRule="exact"/>
    </w:pPr>
    <w:rPr>
      <w:sz w:val="16"/>
      <w:szCs w:val="16"/>
    </w:rPr>
  </w:style>
  <w:style w:type="paragraph" w:styleId="25">
    <w:name w:val="HTML Preformatted"/>
    <w:basedOn w:val="1"/>
    <w:link w:val="161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 New" w:hAnsi="Courier New"/>
      <w:sz w:val="20"/>
    </w:rPr>
  </w:style>
  <w:style w:type="paragraph" w:styleId="26">
    <w:name w:val="Normal (Web)"/>
    <w:basedOn w:val="4"/>
    <w:qFormat/>
    <w:uiPriority w:val="99"/>
  </w:style>
  <w:style w:type="paragraph" w:styleId="27">
    <w:name w:val="annotation subject"/>
    <w:basedOn w:val="16"/>
    <w:next w:val="16"/>
    <w:link w:val="114"/>
    <w:qFormat/>
    <w:uiPriority w:val="99"/>
    <w:rPr>
      <w:b/>
      <w:bCs/>
    </w:rPr>
  </w:style>
  <w:style w:type="character" w:styleId="30">
    <w:name w:val="endnote reference"/>
    <w:basedOn w:val="29"/>
    <w:qFormat/>
    <w:uiPriority w:val="99"/>
    <w:rPr>
      <w:rFonts w:cs="Times New Roman"/>
      <w:position w:val="0"/>
      <w:vertAlign w:val="superscript"/>
    </w:rPr>
  </w:style>
  <w:style w:type="character" w:styleId="31">
    <w:name w:val="page number"/>
    <w:basedOn w:val="29"/>
    <w:qFormat/>
    <w:uiPriority w:val="99"/>
    <w:rPr>
      <w:rFonts w:cs="Times New Roman"/>
    </w:rPr>
  </w:style>
  <w:style w:type="character" w:styleId="32">
    <w:name w:val="FollowedHyperlink"/>
    <w:basedOn w:val="29"/>
    <w:qFormat/>
    <w:uiPriority w:val="99"/>
    <w:rPr>
      <w:rFonts w:cs="Times New Roman"/>
      <w:color w:val="954F72"/>
      <w:u w:val="single"/>
    </w:rPr>
  </w:style>
  <w:style w:type="character" w:styleId="33">
    <w:name w:val="Emphasis"/>
    <w:basedOn w:val="29"/>
    <w:qFormat/>
    <w:uiPriority w:val="99"/>
    <w:rPr>
      <w:rFonts w:cs="Times New Roman"/>
      <w:i/>
      <w:iCs/>
      <w:color w:val="CC0000"/>
    </w:rPr>
  </w:style>
  <w:style w:type="character" w:styleId="34">
    <w:name w:val="line number"/>
    <w:basedOn w:val="29"/>
    <w:qFormat/>
    <w:uiPriority w:val="99"/>
    <w:rPr>
      <w:rFonts w:cs="Times New Roman"/>
    </w:rPr>
  </w:style>
  <w:style w:type="character" w:styleId="35">
    <w:name w:val="Hyperlink"/>
    <w:basedOn w:val="29"/>
    <w:qFormat/>
    <w:locked/>
    <w:uiPriority w:val="99"/>
    <w:rPr>
      <w:rFonts w:cs="Times New Roman"/>
      <w:color w:val="0000FF"/>
      <w:u w:val="single"/>
    </w:rPr>
  </w:style>
  <w:style w:type="character" w:styleId="36">
    <w:name w:val="annotation reference"/>
    <w:basedOn w:val="29"/>
    <w:qFormat/>
    <w:uiPriority w:val="99"/>
    <w:rPr>
      <w:rFonts w:cs="Times New Roman"/>
      <w:sz w:val="21"/>
    </w:rPr>
  </w:style>
  <w:style w:type="character" w:styleId="37">
    <w:name w:val="HTML Cite"/>
    <w:basedOn w:val="29"/>
    <w:qFormat/>
    <w:uiPriority w:val="99"/>
    <w:rPr>
      <w:rFonts w:cs="Times New Roman"/>
      <w:color w:val="008000"/>
    </w:rPr>
  </w:style>
  <w:style w:type="character" w:customStyle="1" w:styleId="38">
    <w:name w:val="Heading 1 Char"/>
    <w:basedOn w:val="29"/>
    <w:link w:val="3"/>
    <w:qFormat/>
    <w:locked/>
    <w:uiPriority w:val="99"/>
    <w:rPr>
      <w:rFonts w:ascii="Arial" w:hAnsi="Arial" w:cs="Times New Roman"/>
      <w:b/>
      <w:color w:val="000000"/>
      <w:kern w:val="3"/>
      <w:sz w:val="24"/>
      <w:u w:val="single"/>
      <w:lang w:eastAsia="de-DE"/>
    </w:rPr>
  </w:style>
  <w:style w:type="character" w:customStyle="1" w:styleId="39">
    <w:name w:val="Heading 2 Char"/>
    <w:basedOn w:val="29"/>
    <w:link w:val="6"/>
    <w:qFormat/>
    <w:locked/>
    <w:uiPriority w:val="99"/>
    <w:rPr>
      <w:rFonts w:ascii="Arial" w:hAnsi="Arial" w:cs="Times New Roman"/>
      <w:b/>
      <w:color w:val="000000"/>
      <w:kern w:val="3"/>
      <w:sz w:val="24"/>
      <w:lang w:eastAsia="de-DE"/>
    </w:rPr>
  </w:style>
  <w:style w:type="character" w:customStyle="1" w:styleId="40">
    <w:name w:val="Heading 3 Char"/>
    <w:basedOn w:val="29"/>
    <w:link w:val="7"/>
    <w:qFormat/>
    <w:locked/>
    <w:uiPriority w:val="99"/>
    <w:rPr>
      <w:rFonts w:eastAsia="Times New Roman" w:cs="Times New Roman"/>
      <w:b/>
      <w:color w:val="000000"/>
      <w:kern w:val="3"/>
      <w:sz w:val="24"/>
      <w:lang w:eastAsia="de-DE"/>
    </w:rPr>
  </w:style>
  <w:style w:type="character" w:customStyle="1" w:styleId="41">
    <w:name w:val="Heading 4 Char"/>
    <w:basedOn w:val="29"/>
    <w:link w:val="8"/>
    <w:qFormat/>
    <w:locked/>
    <w:uiPriority w:val="99"/>
    <w:rPr>
      <w:rFonts w:ascii="Arial" w:hAnsi="Arial" w:cs="Times New Roman"/>
      <w:b/>
      <w:color w:val="000000"/>
      <w:kern w:val="3"/>
      <w:sz w:val="24"/>
      <w:lang w:eastAsia="de-DE"/>
    </w:rPr>
  </w:style>
  <w:style w:type="character" w:customStyle="1" w:styleId="42">
    <w:name w:val="Heading 5 Char"/>
    <w:basedOn w:val="29"/>
    <w:link w:val="9"/>
    <w:qFormat/>
    <w:locked/>
    <w:uiPriority w:val="99"/>
    <w:rPr>
      <w:rFonts w:eastAsia="Times New Roman" w:cs="Times New Roman"/>
      <w:b/>
      <w:color w:val="000000"/>
      <w:kern w:val="3"/>
      <w:sz w:val="24"/>
      <w:lang w:eastAsia="de-DE"/>
    </w:rPr>
  </w:style>
  <w:style w:type="character" w:customStyle="1" w:styleId="43">
    <w:name w:val="Heading 6 Char"/>
    <w:basedOn w:val="29"/>
    <w:link w:val="10"/>
    <w:qFormat/>
    <w:locked/>
    <w:uiPriority w:val="99"/>
    <w:rPr>
      <w:rFonts w:eastAsia="Times New Roman" w:cs="Times New Roman"/>
      <w:color w:val="000000"/>
      <w:kern w:val="3"/>
      <w:sz w:val="24"/>
      <w:u w:val="single"/>
      <w:lang w:eastAsia="de-DE"/>
    </w:rPr>
  </w:style>
  <w:style w:type="character" w:customStyle="1" w:styleId="44">
    <w:name w:val="Heading 7 Char"/>
    <w:basedOn w:val="29"/>
    <w:link w:val="11"/>
    <w:qFormat/>
    <w:locked/>
    <w:uiPriority w:val="99"/>
    <w:rPr>
      <w:rFonts w:eastAsia="Times New Roman" w:cs="Times New Roman"/>
      <w:i/>
      <w:color w:val="000000"/>
      <w:kern w:val="3"/>
      <w:sz w:val="24"/>
      <w:lang w:eastAsia="de-DE"/>
    </w:rPr>
  </w:style>
  <w:style w:type="character" w:customStyle="1" w:styleId="45">
    <w:name w:val="Heading 8 Char"/>
    <w:basedOn w:val="29"/>
    <w:link w:val="12"/>
    <w:qFormat/>
    <w:locked/>
    <w:uiPriority w:val="99"/>
    <w:rPr>
      <w:rFonts w:eastAsia="Times New Roman" w:cs="Times New Roman"/>
      <w:i/>
      <w:color w:val="000000"/>
      <w:kern w:val="3"/>
      <w:sz w:val="24"/>
      <w:lang w:eastAsia="de-DE"/>
    </w:rPr>
  </w:style>
  <w:style w:type="character" w:customStyle="1" w:styleId="46">
    <w:name w:val="Heading 9 Char"/>
    <w:basedOn w:val="29"/>
    <w:link w:val="13"/>
    <w:qFormat/>
    <w:locked/>
    <w:uiPriority w:val="99"/>
    <w:rPr>
      <w:rFonts w:eastAsia="Times New Roman" w:cs="Times New Roman"/>
      <w:i/>
      <w:color w:val="000000"/>
      <w:kern w:val="3"/>
      <w:sz w:val="24"/>
      <w:lang w:eastAsia="de-DE"/>
    </w:rPr>
  </w:style>
  <w:style w:type="paragraph" w:customStyle="1" w:styleId="47">
    <w:name w:val="Heading"/>
    <w:basedOn w:val="4"/>
    <w:next w:val="5"/>
    <w:qFormat/>
    <w:uiPriority w:val="99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48">
    <w:name w:val="Index"/>
    <w:basedOn w:val="4"/>
    <w:qFormat/>
    <w:uiPriority w:val="99"/>
    <w:pPr>
      <w:suppressLineNumbers/>
    </w:pPr>
    <w:rPr>
      <w:rFonts w:cs="Mangal"/>
    </w:rPr>
  </w:style>
  <w:style w:type="paragraph" w:customStyle="1" w:styleId="49">
    <w:name w:val="MDPI_1.1_article_type"/>
    <w:qFormat/>
    <w:uiPriority w:val="99"/>
    <w:pPr>
      <w:widowControl w:val="0"/>
      <w:suppressAutoHyphens/>
      <w:autoSpaceDN w:val="0"/>
      <w:spacing w:before="240"/>
      <w:textAlignment w:val="baseline"/>
    </w:pPr>
    <w:rPr>
      <w:rFonts w:ascii="Times New Roman" w:hAnsi="Times New Roman" w:eastAsia="宋体" w:cs="Times New Roman"/>
      <w:i/>
      <w:kern w:val="3"/>
      <w:sz w:val="21"/>
      <w:szCs w:val="22"/>
      <w:lang w:val="en-US" w:eastAsia="zh-CN" w:bidi="ar-SA"/>
    </w:rPr>
  </w:style>
  <w:style w:type="paragraph" w:customStyle="1" w:styleId="50">
    <w:name w:val="MDPI_1.2_title"/>
    <w:qFormat/>
    <w:uiPriority w:val="99"/>
    <w:pPr>
      <w:suppressAutoHyphens/>
      <w:autoSpaceDN w:val="0"/>
      <w:spacing w:after="240" w:line="400" w:lineRule="exact"/>
      <w:textAlignment w:val="baseline"/>
    </w:pPr>
    <w:rPr>
      <w:rFonts w:ascii="Palatino Linotype" w:hAnsi="Palatino Linotype" w:eastAsia="宋体" w:cs="Times New Roman"/>
      <w:b/>
      <w:color w:val="000000"/>
      <w:kern w:val="3"/>
      <w:sz w:val="36"/>
      <w:szCs w:val="20"/>
      <w:lang w:val="en-US" w:eastAsia="de-DE" w:bidi="ar-SA"/>
    </w:rPr>
  </w:style>
  <w:style w:type="paragraph" w:customStyle="1" w:styleId="51">
    <w:name w:val="MDPI_1.3_authornames"/>
    <w:qFormat/>
    <w:uiPriority w:val="99"/>
    <w:pPr>
      <w:widowControl w:val="0"/>
      <w:suppressAutoHyphens/>
      <w:autoSpaceDN w:val="0"/>
      <w:spacing w:after="120"/>
      <w:textAlignment w:val="baseline"/>
    </w:pPr>
    <w:rPr>
      <w:rFonts w:ascii="Times New Roman" w:hAnsi="Times New Roman" w:eastAsia="宋体" w:cs="Times New Roman"/>
      <w:b/>
      <w:kern w:val="3"/>
      <w:sz w:val="21"/>
      <w:szCs w:val="22"/>
      <w:lang w:val="en-US" w:eastAsia="zh-CN" w:bidi="ar-SA"/>
    </w:rPr>
  </w:style>
  <w:style w:type="paragraph" w:customStyle="1" w:styleId="52">
    <w:name w:val="MDPI_1.4_history"/>
    <w:qFormat/>
    <w:uiPriority w:val="99"/>
    <w:pPr>
      <w:widowControl w:val="0"/>
      <w:suppressAutoHyphens/>
      <w:autoSpaceDN w:val="0"/>
      <w:ind w:left="113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53">
    <w:name w:val="MDPI_1.5_academic_editor"/>
    <w:qFormat/>
    <w:uiPriority w:val="99"/>
    <w:pPr>
      <w:widowControl w:val="0"/>
      <w:suppressAutoHyphens/>
      <w:autoSpaceDN w:val="0"/>
      <w:spacing w:after="120"/>
      <w:ind w:left="113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54">
    <w:name w:val="MDPI_1.6_affiliation"/>
    <w:qFormat/>
    <w:uiPriority w:val="99"/>
    <w:pPr>
      <w:widowControl w:val="0"/>
      <w:suppressAutoHyphens/>
      <w:autoSpaceDN w:val="0"/>
      <w:ind w:left="311" w:hanging="198"/>
      <w:textAlignment w:val="baseline"/>
    </w:pPr>
    <w:rPr>
      <w:rFonts w:ascii="Times New Roman" w:hAnsi="Times New Roman" w:eastAsia="宋体" w:cs="Times New Roman"/>
      <w:kern w:val="3"/>
      <w:sz w:val="21"/>
      <w:szCs w:val="18"/>
      <w:lang w:val="en-US" w:eastAsia="zh-CN" w:bidi="ar-SA"/>
    </w:rPr>
  </w:style>
  <w:style w:type="paragraph" w:customStyle="1" w:styleId="55">
    <w:name w:val="MDPI_1.7_abstract"/>
    <w:qFormat/>
    <w:uiPriority w:val="99"/>
    <w:pPr>
      <w:widowControl w:val="0"/>
      <w:suppressAutoHyphens/>
      <w:autoSpaceDN w:val="0"/>
      <w:spacing w:before="240"/>
      <w:ind w:left="113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56">
    <w:name w:val="MDPI_1.8_keywords"/>
    <w:qFormat/>
    <w:uiPriority w:val="99"/>
    <w:pPr>
      <w:widowControl w:val="0"/>
      <w:suppressAutoHyphens/>
      <w:autoSpaceDN w:val="0"/>
      <w:spacing w:before="240"/>
      <w:ind w:left="113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57">
    <w:name w:val="MDPI_1.9_classification"/>
    <w:qFormat/>
    <w:uiPriority w:val="99"/>
    <w:pPr>
      <w:widowControl w:val="0"/>
      <w:suppressAutoHyphens/>
      <w:autoSpaceDN w:val="0"/>
      <w:spacing w:before="240"/>
      <w:ind w:left="113"/>
      <w:textAlignment w:val="baseline"/>
    </w:pPr>
    <w:rPr>
      <w:rFonts w:ascii="Times New Roman" w:hAnsi="Times New Roman" w:eastAsia="宋体" w:cs="Times New Roman"/>
      <w:b/>
      <w:kern w:val="3"/>
      <w:sz w:val="21"/>
      <w:szCs w:val="22"/>
      <w:lang w:val="en-US" w:eastAsia="zh-CN" w:bidi="ar-SA"/>
    </w:rPr>
  </w:style>
  <w:style w:type="paragraph" w:customStyle="1" w:styleId="58">
    <w:name w:val="MDPI_1.9_line"/>
    <w:qFormat/>
    <w:uiPriority w:val="99"/>
    <w:pPr>
      <w:widowControl w:val="0"/>
      <w:pBdr>
        <w:bottom w:val="single" w:color="00000A" w:sz="6" w:space="0"/>
      </w:pBdr>
      <w:suppressAutoHyphens/>
      <w:autoSpaceDN w:val="0"/>
      <w:textAlignment w:val="baseline"/>
    </w:pPr>
    <w:rPr>
      <w:rFonts w:ascii="Times New Roman" w:hAnsi="Times New Roman" w:eastAsia="宋体" w:cs="Times New Roman"/>
      <w:kern w:val="3"/>
      <w:sz w:val="21"/>
      <w:szCs w:val="24"/>
      <w:lang w:val="en-US" w:eastAsia="zh-CN" w:bidi="ar-SA"/>
    </w:rPr>
  </w:style>
  <w:style w:type="paragraph" w:customStyle="1" w:styleId="59">
    <w:name w:val="M_1stheader"/>
    <w:basedOn w:val="4"/>
    <w:qFormat/>
    <w:uiPriority w:val="99"/>
    <w:pPr>
      <w:numPr>
        <w:ilvl w:val="0"/>
        <w:numId w:val="1"/>
      </w:num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60">
    <w:name w:val="M_abstract"/>
    <w:qFormat/>
    <w:uiPriority w:val="99"/>
    <w:pPr>
      <w:widowControl w:val="0"/>
      <w:suppressAutoHyphens/>
      <w:autoSpaceDN w:val="0"/>
      <w:spacing w:before="240"/>
      <w:ind w:left="113" w:right="505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61">
    <w:name w:val="M_Acknow"/>
    <w:basedOn w:val="4"/>
    <w:qFormat/>
    <w:uiPriority w:val="99"/>
    <w:pPr>
      <w:spacing w:before="120" w:line="240" w:lineRule="atLeast"/>
    </w:pPr>
    <w:rPr>
      <w:rFonts w:ascii="Minion Pro" w:hAnsi="Minion Pro"/>
    </w:rPr>
  </w:style>
  <w:style w:type="paragraph" w:customStyle="1" w:styleId="62">
    <w:name w:val="M_address"/>
    <w:basedOn w:val="4"/>
    <w:qFormat/>
    <w:uiPriority w:val="99"/>
    <w:pPr>
      <w:spacing w:before="240"/>
    </w:pPr>
  </w:style>
  <w:style w:type="paragraph" w:customStyle="1" w:styleId="63">
    <w:name w:val="M_author"/>
    <w:basedOn w:val="4"/>
    <w:qFormat/>
    <w:uiPriority w:val="99"/>
    <w:pPr>
      <w:spacing w:before="240" w:after="240" w:line="340" w:lineRule="exact"/>
    </w:pPr>
    <w:rPr>
      <w:b/>
      <w:lang w:val="it-IT"/>
    </w:rPr>
  </w:style>
  <w:style w:type="paragraph" w:customStyle="1" w:styleId="64">
    <w:name w:val="M_Caption"/>
    <w:basedOn w:val="4"/>
    <w:qFormat/>
    <w:uiPriority w:val="99"/>
    <w:pPr>
      <w:spacing w:before="240" w:after="240"/>
      <w:jc w:val="center"/>
    </w:pPr>
  </w:style>
  <w:style w:type="paragraph" w:customStyle="1" w:styleId="65">
    <w:name w:val="M_Copyright"/>
    <w:qFormat/>
    <w:uiPriority w:val="99"/>
    <w:pPr>
      <w:widowControl w:val="0"/>
      <w:tabs>
        <w:tab w:val="center" w:pos="4536"/>
        <w:tab w:val="right" w:pos="9072"/>
      </w:tabs>
      <w:suppressAutoHyphens/>
      <w:autoSpaceDN w:val="0"/>
      <w:spacing w:before="400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66">
    <w:name w:val="M_deck_1_article_title"/>
    <w:qFormat/>
    <w:uiPriority w:val="99"/>
    <w:pPr>
      <w:suppressAutoHyphens/>
      <w:autoSpaceDN w:val="0"/>
      <w:spacing w:after="240" w:line="400" w:lineRule="exact"/>
      <w:textAlignment w:val="baseline"/>
    </w:pPr>
    <w:rPr>
      <w:rFonts w:ascii="Minion Pro" w:hAnsi="Minion Pro" w:eastAsia="宋体" w:cs="Times New Roman"/>
      <w:b/>
      <w:color w:val="000000"/>
      <w:kern w:val="3"/>
      <w:sz w:val="36"/>
      <w:szCs w:val="20"/>
      <w:lang w:val="en-US" w:eastAsia="de-DE" w:bidi="ar-SA"/>
    </w:rPr>
  </w:style>
  <w:style w:type="paragraph" w:customStyle="1" w:styleId="67">
    <w:name w:val="M_deck_1_article_type"/>
    <w:qFormat/>
    <w:uiPriority w:val="99"/>
    <w:pPr>
      <w:widowControl w:val="0"/>
      <w:suppressAutoHyphens/>
      <w:autoSpaceDN w:val="0"/>
      <w:spacing w:before="120" w:after="120"/>
      <w:textAlignment w:val="baseline"/>
    </w:pPr>
    <w:rPr>
      <w:rFonts w:ascii="Times New Roman" w:hAnsi="Times New Roman" w:eastAsia="宋体" w:cs="Times New Roman"/>
      <w:i/>
      <w:kern w:val="3"/>
      <w:sz w:val="20"/>
      <w:szCs w:val="24"/>
      <w:lang w:val="en-US" w:eastAsia="zh-CN" w:bidi="ar-SA"/>
    </w:rPr>
  </w:style>
  <w:style w:type="paragraph" w:customStyle="1" w:styleId="68">
    <w:name w:val="M_deck_2_author_affiliation"/>
    <w:qFormat/>
    <w:uiPriority w:val="99"/>
    <w:pPr>
      <w:widowControl w:val="0"/>
      <w:suppressAutoHyphens/>
      <w:autoSpaceDN w:val="0"/>
      <w:spacing w:line="340" w:lineRule="atLeast"/>
      <w:ind w:left="311" w:hanging="198"/>
      <w:textAlignment w:val="baseline"/>
    </w:pPr>
    <w:rPr>
      <w:rFonts w:ascii="Times New Roman" w:hAnsi="Times New Roman" w:eastAsia="宋体" w:cs="Times New Roman"/>
      <w:color w:val="000000"/>
      <w:kern w:val="3"/>
      <w:sz w:val="24"/>
      <w:szCs w:val="20"/>
      <w:lang w:val="en-US" w:eastAsia="de-DE" w:bidi="ar-SA"/>
    </w:rPr>
  </w:style>
  <w:style w:type="paragraph" w:customStyle="1" w:styleId="69">
    <w:name w:val="M_deck_2_author_correspondence"/>
    <w:qFormat/>
    <w:uiPriority w:val="99"/>
    <w:pPr>
      <w:suppressAutoHyphens/>
      <w:autoSpaceDN w:val="0"/>
      <w:spacing w:line="200" w:lineRule="atLeast"/>
      <w:ind w:left="311" w:hanging="198"/>
      <w:textAlignment w:val="baseline"/>
    </w:pPr>
    <w:rPr>
      <w:rFonts w:ascii="Palatino Linotype" w:hAnsi="Palatino Linotype" w:eastAsia="宋体" w:cs="Times New Roman"/>
      <w:color w:val="000000"/>
      <w:kern w:val="3"/>
      <w:sz w:val="18"/>
      <w:szCs w:val="20"/>
      <w:lang w:val="en-US" w:eastAsia="de-DE" w:bidi="ar-SA"/>
    </w:rPr>
  </w:style>
  <w:style w:type="paragraph" w:customStyle="1" w:styleId="70">
    <w:name w:val="M_deck_2_author_name"/>
    <w:qFormat/>
    <w:uiPriority w:val="99"/>
    <w:pPr>
      <w:suppressAutoHyphens/>
      <w:autoSpaceDN w:val="0"/>
      <w:spacing w:before="240" w:after="120" w:line="320" w:lineRule="atLeast"/>
      <w:textAlignment w:val="baseline"/>
    </w:pPr>
    <w:rPr>
      <w:rFonts w:ascii="Times New Roman" w:hAnsi="Times New Roman" w:eastAsia="宋体" w:cs="Times New Roman"/>
      <w:b/>
      <w:color w:val="000000"/>
      <w:kern w:val="3"/>
      <w:sz w:val="22"/>
      <w:szCs w:val="20"/>
      <w:lang w:val="en-US" w:eastAsia="de-DE" w:bidi="ar-SA"/>
    </w:rPr>
  </w:style>
  <w:style w:type="paragraph" w:customStyle="1" w:styleId="71">
    <w:name w:val="M_deck_3_abstract"/>
    <w:qFormat/>
    <w:uiPriority w:val="99"/>
    <w:pPr>
      <w:widowControl w:val="0"/>
      <w:suppressAutoHyphens/>
      <w:autoSpaceDN w:val="0"/>
      <w:spacing w:before="240" w:after="240"/>
      <w:ind w:left="113" w:right="567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72">
    <w:name w:val="M_deck_3_keywords"/>
    <w:qFormat/>
    <w:uiPriority w:val="99"/>
    <w:pPr>
      <w:widowControl w:val="0"/>
      <w:suppressAutoHyphens/>
      <w:autoSpaceDN w:val="0"/>
      <w:spacing w:before="240"/>
      <w:ind w:left="113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73">
    <w:name w:val="M_deck_3_publcation_history"/>
    <w:qFormat/>
    <w:uiPriority w:val="99"/>
    <w:pPr>
      <w:widowControl w:val="0"/>
      <w:suppressAutoHyphens/>
      <w:autoSpaceDN w:val="0"/>
      <w:spacing w:before="240" w:line="340" w:lineRule="atLeast"/>
      <w:ind w:left="113"/>
      <w:textAlignment w:val="baseline"/>
    </w:pPr>
    <w:rPr>
      <w:rFonts w:ascii="Times New Roman" w:hAnsi="Times New Roman" w:eastAsia="宋体" w:cs="Times New Roman"/>
      <w:i/>
      <w:color w:val="000000"/>
      <w:kern w:val="3"/>
      <w:sz w:val="24"/>
      <w:szCs w:val="20"/>
      <w:lang w:val="en-US" w:eastAsia="de-DE" w:bidi="ar-SA"/>
    </w:rPr>
  </w:style>
  <w:style w:type="paragraph" w:customStyle="1" w:styleId="74">
    <w:name w:val="M_deck_4_heading_1"/>
    <w:qFormat/>
    <w:uiPriority w:val="99"/>
    <w:pPr>
      <w:widowControl w:val="0"/>
      <w:suppressAutoHyphens/>
      <w:autoSpaceDN w:val="0"/>
      <w:textAlignment w:val="baseline"/>
      <w:outlineLvl w:val="0"/>
    </w:pPr>
    <w:rPr>
      <w:rFonts w:ascii="Times New Roman" w:hAnsi="Times New Roman" w:eastAsia="宋体" w:cs="Times New Roman"/>
      <w:b/>
      <w:kern w:val="3"/>
      <w:sz w:val="21"/>
      <w:szCs w:val="22"/>
      <w:lang w:val="en-US" w:eastAsia="zh-CN" w:bidi="ar-SA"/>
    </w:rPr>
  </w:style>
  <w:style w:type="paragraph" w:customStyle="1" w:styleId="75">
    <w:name w:val="M_deck_4_heading_2"/>
    <w:qFormat/>
    <w:uiPriority w:val="99"/>
    <w:pPr>
      <w:widowControl w:val="0"/>
      <w:suppressAutoHyphens/>
      <w:autoSpaceDN w:val="0"/>
      <w:textAlignment w:val="baseline"/>
      <w:outlineLvl w:val="1"/>
    </w:pPr>
    <w:rPr>
      <w:rFonts w:ascii="Times New Roman" w:hAnsi="Times New Roman" w:eastAsia="宋体" w:cs="Times New Roman"/>
      <w:i/>
      <w:kern w:val="3"/>
      <w:sz w:val="21"/>
      <w:szCs w:val="22"/>
      <w:lang w:val="en-US" w:eastAsia="zh-CN" w:bidi="ar-SA"/>
    </w:rPr>
  </w:style>
  <w:style w:type="paragraph" w:customStyle="1" w:styleId="76">
    <w:name w:val="M_deck_4_heading_3"/>
    <w:qFormat/>
    <w:uiPriority w:val="99"/>
    <w:pPr>
      <w:widowControl w:val="0"/>
      <w:suppressAutoHyphens/>
      <w:autoSpaceDN w:val="0"/>
      <w:spacing w:before="240" w:after="120"/>
      <w:ind w:firstLine="50"/>
      <w:textAlignment w:val="baseline"/>
      <w:outlineLvl w:val="2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77">
    <w:name w:val="M_deck_4_text"/>
    <w:qFormat/>
    <w:uiPriority w:val="99"/>
    <w:pPr>
      <w:suppressAutoHyphens/>
      <w:autoSpaceDN w:val="0"/>
      <w:spacing w:line="320" w:lineRule="atLeast"/>
      <w:ind w:firstLine="425"/>
      <w:jc w:val="both"/>
      <w:textAlignment w:val="baseline"/>
    </w:pPr>
    <w:rPr>
      <w:rFonts w:ascii="Minion Pro" w:hAnsi="Minion Pro" w:eastAsia="宋体" w:cs="Times New Roman"/>
      <w:color w:val="000000"/>
      <w:kern w:val="3"/>
      <w:sz w:val="24"/>
      <w:szCs w:val="20"/>
      <w:lang w:val="en-US" w:eastAsia="de-DE" w:bidi="ar-SA"/>
    </w:rPr>
  </w:style>
  <w:style w:type="paragraph" w:customStyle="1" w:styleId="78">
    <w:name w:val="M_deck_4_text_bullet_list"/>
    <w:basedOn w:val="77"/>
    <w:qFormat/>
    <w:uiPriority w:val="99"/>
    <w:pPr>
      <w:spacing w:before="120" w:after="120" w:line="340" w:lineRule="atLeast"/>
    </w:pPr>
  </w:style>
  <w:style w:type="paragraph" w:customStyle="1" w:styleId="79">
    <w:name w:val="M_deck_4_text_firstline_zero"/>
    <w:basedOn w:val="77"/>
    <w:qFormat/>
    <w:uiPriority w:val="99"/>
    <w:pPr>
      <w:ind w:firstLine="0"/>
    </w:pPr>
    <w:rPr>
      <w:szCs w:val="24"/>
    </w:rPr>
  </w:style>
  <w:style w:type="paragraph" w:customStyle="1" w:styleId="80">
    <w:name w:val="M_Figure"/>
    <w:qFormat/>
    <w:uiPriority w:val="99"/>
    <w:pPr>
      <w:suppressAutoHyphens/>
      <w:autoSpaceDN w:val="0"/>
      <w:jc w:val="center"/>
      <w:textAlignment w:val="baseline"/>
    </w:pPr>
    <w:rPr>
      <w:rFonts w:ascii="Minion Pro" w:hAnsi="Minion Pro" w:eastAsia="宋体" w:cs="Times New Roman"/>
      <w:color w:val="000000"/>
      <w:kern w:val="3"/>
      <w:sz w:val="24"/>
      <w:szCs w:val="20"/>
      <w:lang w:val="en-US" w:eastAsia="zh-CN" w:bidi="ar-SA"/>
    </w:rPr>
  </w:style>
  <w:style w:type="paragraph" w:customStyle="1" w:styleId="81">
    <w:name w:val="M_deck_4_text_list"/>
    <w:basedOn w:val="80"/>
    <w:qFormat/>
    <w:uiPriority w:val="99"/>
    <w:rPr>
      <w:i/>
    </w:rPr>
  </w:style>
  <w:style w:type="paragraph" w:customStyle="1" w:styleId="82">
    <w:name w:val="M_deck_4_text_lr_indent"/>
    <w:basedOn w:val="77"/>
    <w:qFormat/>
    <w:uiPriority w:val="99"/>
    <w:pPr>
      <w:spacing w:line="260" w:lineRule="atLeast"/>
      <w:ind w:left="567" w:right="567" w:firstLine="0"/>
    </w:pPr>
  </w:style>
  <w:style w:type="paragraph" w:customStyle="1" w:styleId="83">
    <w:name w:val="M_deck_4_text_numbered_list"/>
    <w:basedOn w:val="77"/>
    <w:qFormat/>
    <w:uiPriority w:val="99"/>
    <w:pPr>
      <w:spacing w:before="120" w:after="120" w:line="340" w:lineRule="atLeast"/>
    </w:pPr>
  </w:style>
  <w:style w:type="paragraph" w:customStyle="1" w:styleId="84">
    <w:name w:val="M_deck_5_table_body"/>
    <w:qFormat/>
    <w:uiPriority w:val="99"/>
    <w:pPr>
      <w:suppressAutoHyphens/>
      <w:autoSpaceDN w:val="0"/>
      <w:jc w:val="center"/>
      <w:textAlignment w:val="baseline"/>
    </w:pPr>
    <w:rPr>
      <w:rFonts w:ascii="Minion Pro" w:hAnsi="Minion Pro" w:eastAsia="宋体" w:cs="Times New Roman"/>
      <w:color w:val="000000"/>
      <w:kern w:val="3"/>
      <w:sz w:val="20"/>
      <w:szCs w:val="20"/>
      <w:lang w:val="en-US" w:eastAsia="de-DE" w:bidi="ar-SA"/>
    </w:rPr>
  </w:style>
  <w:style w:type="paragraph" w:customStyle="1" w:styleId="85">
    <w:name w:val="M_deck_5_table_caption"/>
    <w:qFormat/>
    <w:uiPriority w:val="99"/>
    <w:pPr>
      <w:suppressAutoHyphens/>
      <w:autoSpaceDN w:val="0"/>
      <w:spacing w:after="120" w:line="260" w:lineRule="atLeast"/>
      <w:jc w:val="both"/>
      <w:textAlignment w:val="baseline"/>
    </w:pPr>
    <w:rPr>
      <w:rFonts w:ascii="Palatino Linotype" w:hAnsi="Palatino Linotype" w:eastAsia="宋体" w:cs="Times New Roman"/>
      <w:color w:val="000000"/>
      <w:kern w:val="3"/>
      <w:sz w:val="18"/>
      <w:szCs w:val="20"/>
      <w:lang w:val="en-US" w:eastAsia="de-DE" w:bidi="ar-SA"/>
    </w:rPr>
  </w:style>
  <w:style w:type="paragraph" w:customStyle="1" w:styleId="86">
    <w:name w:val="M_deck_5_table_footer"/>
    <w:basedOn w:val="85"/>
    <w:qFormat/>
    <w:uiPriority w:val="99"/>
    <w:pPr>
      <w:spacing w:line="300" w:lineRule="exact"/>
    </w:pPr>
  </w:style>
  <w:style w:type="paragraph" w:customStyle="1" w:styleId="87">
    <w:name w:val="M_deck_5_table_header"/>
    <w:basedOn w:val="86"/>
    <w:qFormat/>
    <w:uiPriority w:val="99"/>
  </w:style>
  <w:style w:type="paragraph" w:customStyle="1" w:styleId="88">
    <w:name w:val="M_deck_6_figure_body"/>
    <w:qFormat/>
    <w:uiPriority w:val="99"/>
    <w:pPr>
      <w:widowControl w:val="0"/>
      <w:suppressAutoHyphens/>
      <w:autoSpaceDN w:val="0"/>
      <w:spacing w:line="340" w:lineRule="atLeast"/>
      <w:jc w:val="center"/>
      <w:textAlignment w:val="baseline"/>
    </w:pPr>
    <w:rPr>
      <w:rFonts w:ascii="Times New Roman" w:hAnsi="Times New Roman" w:eastAsia="宋体" w:cs="Times New Roman"/>
      <w:color w:val="000000"/>
      <w:kern w:val="3"/>
      <w:sz w:val="24"/>
      <w:szCs w:val="20"/>
      <w:lang w:val="en-US" w:eastAsia="de-DE" w:bidi="ar-SA"/>
    </w:rPr>
  </w:style>
  <w:style w:type="paragraph" w:customStyle="1" w:styleId="89">
    <w:name w:val="M_deck_6_figure_caption"/>
    <w:qFormat/>
    <w:uiPriority w:val="99"/>
    <w:pPr>
      <w:suppressAutoHyphens/>
      <w:autoSpaceDN w:val="0"/>
      <w:spacing w:before="120" w:line="260" w:lineRule="atLeast"/>
      <w:textAlignment w:val="baseline"/>
    </w:pPr>
    <w:rPr>
      <w:rFonts w:ascii="Palatino Linotype" w:hAnsi="Palatino Linotype" w:eastAsia="宋体" w:cs="Times New Roman"/>
      <w:color w:val="000000"/>
      <w:kern w:val="3"/>
      <w:sz w:val="18"/>
      <w:szCs w:val="20"/>
      <w:lang w:val="en-US" w:eastAsia="de-DE" w:bidi="ar-SA"/>
    </w:rPr>
  </w:style>
  <w:style w:type="paragraph" w:customStyle="1" w:styleId="90">
    <w:name w:val="M_deck_7_equation"/>
    <w:basedOn w:val="77"/>
    <w:qFormat/>
    <w:uiPriority w:val="99"/>
    <w:pPr>
      <w:spacing w:before="120" w:after="120"/>
      <w:ind w:left="709" w:firstLine="0"/>
      <w:jc w:val="center"/>
    </w:pPr>
    <w:rPr>
      <w:i/>
      <w:szCs w:val="24"/>
      <w:lang w:eastAsia="en-US"/>
    </w:rPr>
  </w:style>
  <w:style w:type="paragraph" w:customStyle="1" w:styleId="91">
    <w:name w:val="M_deck_8_references"/>
    <w:qFormat/>
    <w:uiPriority w:val="99"/>
    <w:pPr>
      <w:suppressAutoHyphens/>
      <w:autoSpaceDN w:val="0"/>
      <w:spacing w:line="260" w:lineRule="atLeast"/>
      <w:jc w:val="both"/>
      <w:textAlignment w:val="baseline"/>
      <w:outlineLvl w:val="0"/>
    </w:pPr>
    <w:rPr>
      <w:rFonts w:ascii="Times New Roman" w:hAnsi="Times New Roman" w:eastAsia="宋体" w:cs="Times New Roman"/>
      <w:color w:val="000000"/>
      <w:kern w:val="3"/>
      <w:sz w:val="24"/>
      <w:szCs w:val="20"/>
      <w:lang w:val="en-US" w:eastAsia="de-DE" w:bidi="ar-SA"/>
    </w:rPr>
  </w:style>
  <w:style w:type="paragraph" w:customStyle="1" w:styleId="92">
    <w:name w:val="M_Header"/>
    <w:basedOn w:val="4"/>
    <w:qFormat/>
    <w:uiPriority w:val="99"/>
    <w:pPr>
      <w:spacing w:after="240"/>
      <w:ind w:left="425"/>
    </w:pPr>
    <w:rPr>
      <w:rFonts w:ascii="Minion Pro" w:hAnsi="Minion Pro"/>
    </w:rPr>
  </w:style>
  <w:style w:type="paragraph" w:customStyle="1" w:styleId="93">
    <w:name w:val="M_Heading1"/>
    <w:qFormat/>
    <w:uiPriority w:val="99"/>
    <w:pPr>
      <w:widowControl w:val="0"/>
      <w:suppressAutoHyphens/>
      <w:autoSpaceDN w:val="0"/>
      <w:textAlignment w:val="baseline"/>
    </w:pPr>
    <w:rPr>
      <w:rFonts w:ascii="Times New Roman" w:hAnsi="Times New Roman" w:eastAsia="宋体" w:cs="Times New Roman"/>
      <w:b/>
      <w:kern w:val="3"/>
      <w:sz w:val="21"/>
      <w:szCs w:val="22"/>
      <w:lang w:val="en-US" w:eastAsia="zh-CN" w:bidi="ar-SA"/>
    </w:rPr>
  </w:style>
  <w:style w:type="paragraph" w:customStyle="1" w:styleId="94">
    <w:name w:val="M_Heading2"/>
    <w:qFormat/>
    <w:uiPriority w:val="99"/>
    <w:pPr>
      <w:widowControl w:val="0"/>
      <w:suppressAutoHyphens/>
      <w:autoSpaceDN w:val="0"/>
      <w:textAlignment w:val="baseline"/>
    </w:pPr>
    <w:rPr>
      <w:rFonts w:ascii="Times New Roman" w:hAnsi="Times New Roman" w:eastAsia="宋体" w:cs="Times New Roman"/>
      <w:i/>
      <w:kern w:val="3"/>
      <w:sz w:val="21"/>
      <w:szCs w:val="22"/>
      <w:lang w:val="en-US" w:eastAsia="zh-CN" w:bidi="ar-SA"/>
    </w:rPr>
  </w:style>
  <w:style w:type="paragraph" w:customStyle="1" w:styleId="95">
    <w:name w:val="M_Heading3"/>
    <w:basedOn w:val="77"/>
    <w:qFormat/>
    <w:uiPriority w:val="99"/>
    <w:pPr>
      <w:spacing w:before="240" w:after="120"/>
    </w:pPr>
  </w:style>
  <w:style w:type="paragraph" w:customStyle="1" w:styleId="96">
    <w:name w:val="M_ISSN"/>
    <w:basedOn w:val="4"/>
    <w:qFormat/>
    <w:uiPriority w:val="99"/>
    <w:pPr>
      <w:spacing w:after="520"/>
      <w:jc w:val="right"/>
    </w:pPr>
  </w:style>
  <w:style w:type="paragraph" w:customStyle="1" w:styleId="97">
    <w:name w:val="M_line2"/>
    <w:basedOn w:val="77"/>
    <w:qFormat/>
    <w:uiPriority w:val="99"/>
    <w:pPr>
      <w:pBdr>
        <w:bottom w:val="single" w:color="00000A" w:sz="6" w:space="0"/>
      </w:pBdr>
      <w:spacing w:after="480"/>
    </w:pPr>
  </w:style>
  <w:style w:type="paragraph" w:customStyle="1" w:styleId="98">
    <w:name w:val="M_line1"/>
    <w:basedOn w:val="77"/>
    <w:qFormat/>
    <w:uiPriority w:val="99"/>
    <w:pPr>
      <w:ind w:firstLine="0"/>
    </w:pPr>
  </w:style>
  <w:style w:type="paragraph" w:customStyle="1" w:styleId="99">
    <w:name w:val="M_Logo"/>
    <w:basedOn w:val="4"/>
    <w:qFormat/>
    <w:uiPriority w:val="99"/>
    <w:pPr>
      <w:spacing w:before="140"/>
      <w:jc w:val="right"/>
    </w:pPr>
    <w:rPr>
      <w:b/>
      <w:i/>
      <w:sz w:val="64"/>
    </w:rPr>
  </w:style>
  <w:style w:type="paragraph" w:customStyle="1" w:styleId="100">
    <w:name w:val="M_received"/>
    <w:basedOn w:val="62"/>
    <w:qFormat/>
    <w:uiPriority w:val="99"/>
    <w:rPr>
      <w:i/>
    </w:rPr>
  </w:style>
  <w:style w:type="paragraph" w:customStyle="1" w:styleId="101">
    <w:name w:val="M_Refer"/>
    <w:basedOn w:val="4"/>
    <w:qFormat/>
    <w:uiPriority w:val="99"/>
    <w:pPr>
      <w:ind w:left="461" w:hanging="461"/>
    </w:pPr>
  </w:style>
  <w:style w:type="paragraph" w:customStyle="1" w:styleId="102">
    <w:name w:val="M_table"/>
    <w:basedOn w:val="4"/>
    <w:qFormat/>
    <w:uiPriority w:val="99"/>
    <w:pPr>
      <w:keepNext/>
      <w:tabs>
        <w:tab w:val="left" w:pos="284"/>
      </w:tabs>
    </w:pPr>
  </w:style>
  <w:style w:type="paragraph" w:customStyle="1" w:styleId="103">
    <w:name w:val="M_Tablecaption"/>
    <w:basedOn w:val="64"/>
    <w:qFormat/>
    <w:uiPriority w:val="99"/>
    <w:pPr>
      <w:spacing w:after="0"/>
    </w:pPr>
  </w:style>
  <w:style w:type="paragraph" w:customStyle="1" w:styleId="104">
    <w:name w:val="M_Text"/>
    <w:basedOn w:val="4"/>
    <w:qFormat/>
    <w:uiPriority w:val="99"/>
    <w:pPr>
      <w:ind w:firstLine="288"/>
    </w:pPr>
  </w:style>
  <w:style w:type="paragraph" w:customStyle="1" w:styleId="105">
    <w:name w:val="M_Titel"/>
    <w:basedOn w:val="4"/>
    <w:qFormat/>
    <w:uiPriority w:val="99"/>
    <w:pPr>
      <w:spacing w:before="240"/>
    </w:pPr>
    <w:rPr>
      <w:b/>
      <w:sz w:val="36"/>
      <w:lang w:val="en-GB"/>
    </w:rPr>
  </w:style>
  <w:style w:type="paragraph" w:customStyle="1" w:styleId="106">
    <w:name w:val="MDPI_header"/>
    <w:qFormat/>
    <w:uiPriority w:val="99"/>
    <w:pPr>
      <w:suppressAutoHyphens/>
      <w:autoSpaceDN w:val="0"/>
      <w:spacing w:after="240"/>
      <w:textAlignment w:val="baseline"/>
    </w:pPr>
    <w:rPr>
      <w:rFonts w:ascii="Palatino Linotype" w:hAnsi="Palatino Linotype" w:eastAsia="宋体" w:cs="Times New Roman"/>
      <w:iCs/>
      <w:kern w:val="3"/>
      <w:sz w:val="16"/>
      <w:szCs w:val="20"/>
      <w:lang w:val="en-US" w:eastAsia="de-DE" w:bidi="ar-SA"/>
    </w:rPr>
  </w:style>
  <w:style w:type="paragraph" w:customStyle="1" w:styleId="107">
    <w:name w:val="M_header_journal_logo"/>
    <w:qFormat/>
    <w:uiPriority w:val="99"/>
    <w:pPr>
      <w:suppressAutoHyphens/>
      <w:autoSpaceDN w:val="0"/>
      <w:textAlignment w:val="baseline"/>
    </w:pPr>
    <w:rPr>
      <w:rFonts w:ascii="Minion Pro" w:hAnsi="Minion Pro" w:eastAsia="宋体" w:cs="Times New Roman"/>
      <w:color w:val="000000"/>
      <w:kern w:val="3"/>
      <w:sz w:val="24"/>
      <w:szCs w:val="20"/>
      <w:lang w:val="de-DE" w:eastAsia="zh-CN" w:bidi="ar-SA"/>
    </w:rPr>
  </w:style>
  <w:style w:type="paragraph" w:customStyle="1" w:styleId="108">
    <w:name w:val="Text_Bericht"/>
    <w:basedOn w:val="4"/>
    <w:qFormat/>
    <w:uiPriority w:val="99"/>
    <w:pPr>
      <w:spacing w:after="120" w:line="276" w:lineRule="auto"/>
    </w:pPr>
    <w:rPr>
      <w:rFonts w:ascii="Arial" w:hAnsi="Arial"/>
      <w:lang w:val="de-DE"/>
    </w:rPr>
  </w:style>
  <w:style w:type="paragraph" w:customStyle="1" w:styleId="109">
    <w:name w:val="Überschrift3"/>
    <w:basedOn w:val="6"/>
    <w:qFormat/>
    <w:uiPriority w:val="99"/>
    <w:pPr>
      <w:keepNext/>
      <w:tabs>
        <w:tab w:val="left" w:pos="936"/>
      </w:tabs>
      <w:spacing w:before="0"/>
      <w:ind w:left="576" w:hanging="576"/>
    </w:pPr>
    <w:rPr>
      <w:rFonts w:cs="Arial"/>
      <w:bCs/>
      <w:iCs/>
      <w:sz w:val="18"/>
      <w:szCs w:val="28"/>
      <w:lang w:val="de-DE"/>
    </w:rPr>
  </w:style>
  <w:style w:type="character" w:customStyle="1" w:styleId="110">
    <w:name w:val="Footnote Text Char"/>
    <w:basedOn w:val="29"/>
    <w:link w:val="23"/>
    <w:qFormat/>
    <w:locked/>
    <w:uiPriority w:val="99"/>
    <w:rPr>
      <w:rFonts w:eastAsia="Times New Roman" w:cs="Times New Roman"/>
      <w:color w:val="000000"/>
      <w:kern w:val="3"/>
      <w:sz w:val="24"/>
      <w:lang w:eastAsia="de-DE"/>
    </w:rPr>
  </w:style>
  <w:style w:type="paragraph" w:styleId="111">
    <w:name w:val="List Paragraph"/>
    <w:basedOn w:val="4"/>
    <w:qFormat/>
    <w:uiPriority w:val="99"/>
    <w:pPr>
      <w:ind w:firstLine="420"/>
    </w:pPr>
  </w:style>
  <w:style w:type="character" w:customStyle="1" w:styleId="112">
    <w:name w:val="Balloon Text Char"/>
    <w:basedOn w:val="29"/>
    <w:link w:val="19"/>
    <w:qFormat/>
    <w:locked/>
    <w:uiPriority w:val="99"/>
    <w:rPr>
      <w:rFonts w:eastAsia="Times New Roman" w:cs="Times New Roman"/>
      <w:color w:val="000000"/>
      <w:kern w:val="3"/>
      <w:sz w:val="18"/>
      <w:lang w:eastAsia="de-DE"/>
    </w:rPr>
  </w:style>
  <w:style w:type="character" w:customStyle="1" w:styleId="113">
    <w:name w:val="Comment Text Char"/>
    <w:basedOn w:val="29"/>
    <w:link w:val="16"/>
    <w:qFormat/>
    <w:locked/>
    <w:uiPriority w:val="99"/>
    <w:rPr>
      <w:rFonts w:eastAsia="Times New Roman" w:cs="Times New Roman"/>
      <w:color w:val="000000"/>
      <w:kern w:val="3"/>
      <w:sz w:val="24"/>
      <w:lang w:eastAsia="de-DE"/>
    </w:rPr>
  </w:style>
  <w:style w:type="character" w:customStyle="1" w:styleId="114">
    <w:name w:val="Comment Subject Char"/>
    <w:basedOn w:val="113"/>
    <w:link w:val="27"/>
    <w:qFormat/>
    <w:locked/>
    <w:uiPriority w:val="99"/>
    <w:rPr>
      <w:b/>
    </w:rPr>
  </w:style>
  <w:style w:type="paragraph" w:customStyle="1" w:styleId="115">
    <w:name w:val="Bibliography"/>
    <w:basedOn w:val="4"/>
    <w:qFormat/>
    <w:uiPriority w:val="99"/>
  </w:style>
  <w:style w:type="character" w:customStyle="1" w:styleId="116">
    <w:name w:val="Endnote Text Char"/>
    <w:basedOn w:val="29"/>
    <w:link w:val="18"/>
    <w:qFormat/>
    <w:locked/>
    <w:uiPriority w:val="99"/>
    <w:rPr>
      <w:rFonts w:eastAsia="Times New Roman" w:cs="Times New Roman"/>
      <w:color w:val="000000"/>
      <w:kern w:val="3"/>
      <w:sz w:val="24"/>
      <w:lang w:val="en-GB" w:eastAsia="ar-SA" w:bidi="ar-SA"/>
    </w:rPr>
  </w:style>
  <w:style w:type="character" w:customStyle="1" w:styleId="117">
    <w:name w:val="Footer Char"/>
    <w:basedOn w:val="29"/>
    <w:link w:val="20"/>
    <w:qFormat/>
    <w:locked/>
    <w:uiPriority w:val="99"/>
    <w:rPr>
      <w:rFonts w:eastAsia="Times New Roman" w:cs="Times New Roman"/>
      <w:color w:val="000000"/>
      <w:kern w:val="3"/>
      <w:sz w:val="18"/>
      <w:lang w:eastAsia="de-DE"/>
    </w:rPr>
  </w:style>
  <w:style w:type="character" w:customStyle="1" w:styleId="118">
    <w:name w:val="Header Char"/>
    <w:basedOn w:val="29"/>
    <w:link w:val="21"/>
    <w:qFormat/>
    <w:locked/>
    <w:uiPriority w:val="99"/>
    <w:rPr>
      <w:rFonts w:eastAsia="Times New Roman" w:cs="Times New Roman"/>
      <w:color w:val="000000"/>
      <w:kern w:val="3"/>
      <w:sz w:val="18"/>
      <w:lang w:eastAsia="de-DE"/>
    </w:rPr>
  </w:style>
  <w:style w:type="paragraph" w:customStyle="1" w:styleId="119">
    <w:name w:val="M_deck_4_text_2nd"/>
    <w:qFormat/>
    <w:uiPriority w:val="99"/>
    <w:pPr>
      <w:suppressAutoHyphens/>
      <w:autoSpaceDN w:val="0"/>
      <w:spacing w:line="260" w:lineRule="atLeast"/>
      <w:ind w:left="850" w:hanging="425"/>
      <w:jc w:val="both"/>
      <w:textAlignment w:val="baseline"/>
    </w:pPr>
    <w:rPr>
      <w:rFonts w:ascii="Palatino Linotype" w:hAnsi="Palatino Linotype" w:eastAsia="宋体" w:cs="Times New Roman"/>
      <w:color w:val="000000"/>
      <w:kern w:val="3"/>
      <w:sz w:val="20"/>
      <w:szCs w:val="20"/>
      <w:lang w:val="en-US" w:eastAsia="de-DE" w:bidi="ar-SA"/>
    </w:rPr>
  </w:style>
  <w:style w:type="paragraph" w:customStyle="1" w:styleId="120">
    <w:name w:val="MDPI_header_citation"/>
    <w:qFormat/>
    <w:uiPriority w:val="99"/>
    <w:pPr>
      <w:widowControl w:val="0"/>
      <w:suppressAutoHyphens/>
      <w:autoSpaceDN w:val="0"/>
      <w:spacing w:after="240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121">
    <w:name w:val="MDPI_header_journal_logo"/>
    <w:qFormat/>
    <w:uiPriority w:val="99"/>
    <w:pPr>
      <w:suppressAutoHyphens/>
      <w:autoSpaceDN w:val="0"/>
      <w:textAlignment w:val="baseline"/>
    </w:pPr>
    <w:rPr>
      <w:rFonts w:ascii="Palatino Linotype" w:hAnsi="Palatino Linotype" w:eastAsia="宋体" w:cs="Times New Roman"/>
      <w:i/>
      <w:color w:val="000000"/>
      <w:kern w:val="3"/>
      <w:sz w:val="24"/>
      <w:szCs w:val="22"/>
      <w:lang w:val="en-US" w:eastAsia="de-CH" w:bidi="ar-SA"/>
    </w:rPr>
  </w:style>
  <w:style w:type="paragraph" w:customStyle="1" w:styleId="122">
    <w:name w:val="M_footer"/>
    <w:qFormat/>
    <w:uiPriority w:val="99"/>
    <w:pPr>
      <w:suppressAutoHyphens/>
      <w:autoSpaceDN w:val="0"/>
      <w:spacing w:before="120"/>
      <w:jc w:val="center"/>
      <w:textAlignment w:val="baseline"/>
    </w:pPr>
    <w:rPr>
      <w:rFonts w:ascii="Minion Pro" w:hAnsi="Minion Pro" w:eastAsia="宋体" w:cs="Times New Roman"/>
      <w:color w:val="000000"/>
      <w:kern w:val="3"/>
      <w:sz w:val="24"/>
      <w:szCs w:val="20"/>
      <w:lang w:val="de-DE" w:eastAsia="zh-CN" w:bidi="ar-SA"/>
    </w:rPr>
  </w:style>
  <w:style w:type="paragraph" w:customStyle="1" w:styleId="123">
    <w:name w:val="M_footer_firstpage"/>
    <w:basedOn w:val="122"/>
    <w:qFormat/>
    <w:uiPriority w:val="99"/>
    <w:pPr>
      <w:tabs>
        <w:tab w:val="right" w:pos="8845"/>
      </w:tabs>
      <w:spacing w:line="160" w:lineRule="exact"/>
    </w:pPr>
  </w:style>
  <w:style w:type="paragraph" w:customStyle="1" w:styleId="124">
    <w:name w:val="M_header_mdpi_logo"/>
    <w:qFormat/>
    <w:uiPriority w:val="99"/>
    <w:pPr>
      <w:suppressAutoHyphens/>
      <w:autoSpaceDN w:val="0"/>
      <w:jc w:val="right"/>
      <w:textAlignment w:val="baseline"/>
    </w:pPr>
    <w:rPr>
      <w:rFonts w:ascii="Minion Pro" w:hAnsi="Minion Pro" w:eastAsia="宋体" w:cs="Times New Roman"/>
      <w:color w:val="000000"/>
      <w:kern w:val="3"/>
      <w:sz w:val="24"/>
      <w:szCs w:val="20"/>
      <w:lang w:val="de-DE" w:eastAsia="zh-CN" w:bidi="ar-SA"/>
    </w:rPr>
  </w:style>
  <w:style w:type="paragraph" w:customStyle="1" w:styleId="125">
    <w:name w:val="M_Acknowledgments"/>
    <w:qFormat/>
    <w:uiPriority w:val="99"/>
    <w:pPr>
      <w:suppressAutoHyphens/>
      <w:autoSpaceDN w:val="0"/>
      <w:spacing w:after="120" w:line="240" w:lineRule="atLeast"/>
      <w:jc w:val="both"/>
      <w:textAlignment w:val="baseline"/>
    </w:pPr>
    <w:rPr>
      <w:rFonts w:ascii="Minion Pro" w:hAnsi="Minion Pro" w:eastAsia="宋体" w:cs="Times New Roman"/>
      <w:color w:val="000000"/>
      <w:kern w:val="3"/>
      <w:sz w:val="24"/>
      <w:szCs w:val="20"/>
      <w:lang w:val="de-DE" w:eastAsia="zh-CN" w:bidi="ar-SA"/>
    </w:rPr>
  </w:style>
  <w:style w:type="paragraph" w:customStyle="1" w:styleId="126">
    <w:name w:val="MDPI_3.2_text_no_indent"/>
    <w:qFormat/>
    <w:uiPriority w:val="99"/>
    <w:pPr>
      <w:widowControl w:val="0"/>
      <w:suppressAutoHyphens/>
      <w:autoSpaceDN w:val="0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127">
    <w:name w:val="MDPI_3.3_text_space_after"/>
    <w:qFormat/>
    <w:uiPriority w:val="99"/>
    <w:pPr>
      <w:widowControl w:val="0"/>
      <w:suppressAutoHyphens/>
      <w:autoSpaceDN w:val="0"/>
      <w:spacing w:after="240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128">
    <w:name w:val="MDPI_3.4_text_space_before"/>
    <w:qFormat/>
    <w:uiPriority w:val="99"/>
    <w:pPr>
      <w:widowControl w:val="0"/>
      <w:suppressAutoHyphens/>
      <w:autoSpaceDN w:val="0"/>
      <w:spacing w:before="240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129">
    <w:name w:val="MDPI_3.5_text_before_list"/>
    <w:qFormat/>
    <w:uiPriority w:val="99"/>
    <w:pPr>
      <w:widowControl w:val="0"/>
      <w:suppressAutoHyphens/>
      <w:autoSpaceDN w:val="0"/>
      <w:spacing w:after="120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130">
    <w:name w:val="MDPI_3.6_text_after_list"/>
    <w:qFormat/>
    <w:uiPriority w:val="99"/>
    <w:pPr>
      <w:widowControl w:val="0"/>
      <w:suppressAutoHyphens/>
      <w:autoSpaceDN w:val="0"/>
      <w:spacing w:before="120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131">
    <w:name w:val="MDPI_3.7_itemize"/>
    <w:qFormat/>
    <w:uiPriority w:val="99"/>
    <w:pPr>
      <w:widowControl w:val="0"/>
      <w:suppressAutoHyphens/>
      <w:autoSpaceDN w:val="0"/>
      <w:ind w:left="425" w:hanging="425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132">
    <w:name w:val="MDPI_3.8_bullet"/>
    <w:qFormat/>
    <w:uiPriority w:val="99"/>
    <w:pPr>
      <w:widowControl w:val="0"/>
      <w:suppressAutoHyphens/>
      <w:autoSpaceDN w:val="0"/>
      <w:ind w:left="425" w:hanging="425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133">
    <w:name w:val="MDPI_3.9_equation"/>
    <w:qFormat/>
    <w:uiPriority w:val="99"/>
    <w:pPr>
      <w:widowControl w:val="0"/>
      <w:suppressAutoHyphens/>
      <w:autoSpaceDN w:val="0"/>
      <w:spacing w:before="120" w:after="120"/>
      <w:ind w:left="709"/>
      <w:jc w:val="center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134">
    <w:name w:val="MDPI_3.a_equation_number"/>
    <w:qFormat/>
    <w:uiPriority w:val="99"/>
    <w:pPr>
      <w:widowControl w:val="0"/>
      <w:suppressAutoHyphens/>
      <w:autoSpaceDN w:val="0"/>
      <w:spacing w:before="120" w:after="120"/>
      <w:jc w:val="right"/>
      <w:textAlignment w:val="baseline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paragraph" w:customStyle="1" w:styleId="135">
    <w:name w:val="MDPI_6.2_Acknowledgments"/>
    <w:qFormat/>
    <w:uiPriority w:val="99"/>
    <w:pPr>
      <w:suppressAutoHyphens/>
      <w:autoSpaceDN w:val="0"/>
      <w:spacing w:before="120" w:line="200" w:lineRule="atLeast"/>
      <w:jc w:val="both"/>
      <w:textAlignment w:val="baseline"/>
    </w:pPr>
    <w:rPr>
      <w:rFonts w:ascii="Palatino Linotype" w:hAnsi="Palatino Linotype" w:eastAsia="宋体" w:cs="Times New Roman"/>
      <w:color w:val="000000"/>
      <w:kern w:val="3"/>
      <w:sz w:val="18"/>
      <w:szCs w:val="20"/>
      <w:lang w:val="en-US" w:eastAsia="de-DE" w:bidi="ar-SA"/>
    </w:rPr>
  </w:style>
  <w:style w:type="paragraph" w:customStyle="1" w:styleId="136">
    <w:name w:val="MDPI_4.1_table_caption"/>
    <w:basedOn w:val="135"/>
    <w:qFormat/>
    <w:uiPriority w:val="99"/>
    <w:pPr>
      <w:spacing w:before="240" w:after="120" w:line="260" w:lineRule="atLeast"/>
      <w:ind w:left="425" w:right="425"/>
    </w:pPr>
    <w:rPr>
      <w:szCs w:val="22"/>
    </w:rPr>
  </w:style>
  <w:style w:type="paragraph" w:customStyle="1" w:styleId="137">
    <w:name w:val="MDPI_4.2_table_body"/>
    <w:qFormat/>
    <w:uiPriority w:val="99"/>
    <w:pPr>
      <w:suppressAutoHyphens/>
      <w:autoSpaceDN w:val="0"/>
      <w:textAlignment w:val="baseline"/>
    </w:pPr>
    <w:rPr>
      <w:rFonts w:ascii="Palatino Linotype" w:hAnsi="Palatino Linotype" w:eastAsia="宋体" w:cs="Times New Roman"/>
      <w:color w:val="000000"/>
      <w:kern w:val="3"/>
      <w:sz w:val="20"/>
      <w:szCs w:val="20"/>
      <w:lang w:val="en-US" w:eastAsia="de-DE" w:bidi="ar-SA"/>
    </w:rPr>
  </w:style>
  <w:style w:type="paragraph" w:customStyle="1" w:styleId="138">
    <w:name w:val="MDPI_4.3_table_footer"/>
    <w:basedOn w:val="136"/>
    <w:qFormat/>
    <w:uiPriority w:val="99"/>
    <w:pPr>
      <w:spacing w:before="0"/>
      <w:ind w:left="0" w:right="0"/>
    </w:pPr>
  </w:style>
  <w:style w:type="paragraph" w:customStyle="1" w:styleId="139">
    <w:name w:val="MDPI_5.1_figure_caption"/>
    <w:basedOn w:val="135"/>
    <w:qFormat/>
    <w:uiPriority w:val="99"/>
    <w:pPr>
      <w:spacing w:after="240" w:line="260" w:lineRule="atLeast"/>
      <w:ind w:left="425" w:right="425"/>
    </w:pPr>
  </w:style>
  <w:style w:type="paragraph" w:customStyle="1" w:styleId="140">
    <w:name w:val="MDPI_5.2_figure"/>
    <w:qFormat/>
    <w:uiPriority w:val="99"/>
    <w:pPr>
      <w:suppressAutoHyphens/>
      <w:autoSpaceDN w:val="0"/>
      <w:jc w:val="center"/>
      <w:textAlignment w:val="baseline"/>
    </w:pPr>
    <w:rPr>
      <w:rFonts w:ascii="Palatino Linotype" w:hAnsi="Palatino Linotype" w:eastAsia="宋体" w:cs="Times New Roman"/>
      <w:color w:val="000000"/>
      <w:kern w:val="3"/>
      <w:sz w:val="24"/>
      <w:szCs w:val="20"/>
      <w:lang w:val="en-US" w:eastAsia="de-DE" w:bidi="ar-SA"/>
    </w:rPr>
  </w:style>
  <w:style w:type="paragraph" w:customStyle="1" w:styleId="141">
    <w:name w:val="MDPI_6.1_Supplementary"/>
    <w:basedOn w:val="135"/>
    <w:qFormat/>
    <w:uiPriority w:val="99"/>
    <w:pPr>
      <w:spacing w:before="240"/>
    </w:pPr>
    <w:rPr>
      <w:lang w:eastAsia="en-US"/>
    </w:rPr>
  </w:style>
  <w:style w:type="paragraph" w:customStyle="1" w:styleId="142">
    <w:name w:val="MDPI_6.3_AuthorContributions"/>
    <w:basedOn w:val="135"/>
    <w:qFormat/>
    <w:uiPriority w:val="99"/>
    <w:rPr>
      <w:color w:val="00000A"/>
      <w:lang w:eastAsia="en-US"/>
    </w:rPr>
  </w:style>
  <w:style w:type="paragraph" w:customStyle="1" w:styleId="143">
    <w:name w:val="MDPI_6.4_CoI"/>
    <w:basedOn w:val="135"/>
    <w:qFormat/>
    <w:uiPriority w:val="99"/>
  </w:style>
  <w:style w:type="paragraph" w:customStyle="1" w:styleId="144">
    <w:name w:val="MDPI_7.2_Copyright"/>
    <w:qFormat/>
    <w:uiPriority w:val="99"/>
    <w:pPr>
      <w:widowControl w:val="0"/>
      <w:suppressAutoHyphens/>
      <w:autoSpaceDN w:val="0"/>
      <w:spacing w:before="400"/>
      <w:textAlignment w:val="baseline"/>
    </w:pPr>
    <w:rPr>
      <w:rFonts w:ascii="Times New Roman" w:hAnsi="Times New Roman" w:eastAsia="宋体" w:cs="Times New Roman"/>
      <w:spacing w:val="-2"/>
      <w:kern w:val="3"/>
      <w:sz w:val="21"/>
      <w:szCs w:val="22"/>
      <w:lang w:val="en-GB" w:eastAsia="en-GB" w:bidi="ar-SA"/>
    </w:rPr>
  </w:style>
  <w:style w:type="paragraph" w:customStyle="1" w:styleId="145">
    <w:name w:val="MDPI_7.3_CopyrightImage"/>
    <w:qFormat/>
    <w:uiPriority w:val="99"/>
    <w:pPr>
      <w:suppressAutoHyphens/>
      <w:autoSpaceDN w:val="0"/>
      <w:spacing w:after="100"/>
      <w:jc w:val="right"/>
      <w:textAlignment w:val="baseline"/>
    </w:pPr>
    <w:rPr>
      <w:rFonts w:ascii="Times New Roman" w:hAnsi="Times New Roman" w:eastAsia="宋体" w:cs="Times New Roman"/>
      <w:color w:val="000000"/>
      <w:kern w:val="3"/>
      <w:sz w:val="20"/>
      <w:szCs w:val="20"/>
      <w:lang w:val="en-US" w:eastAsia="de-CH" w:bidi="ar-SA"/>
    </w:rPr>
  </w:style>
  <w:style w:type="paragraph" w:customStyle="1" w:styleId="146">
    <w:name w:val="MDPI_8.1_theorem"/>
    <w:basedOn w:val="126"/>
    <w:qFormat/>
    <w:uiPriority w:val="99"/>
    <w:rPr>
      <w:i/>
    </w:rPr>
  </w:style>
  <w:style w:type="paragraph" w:customStyle="1" w:styleId="147">
    <w:name w:val="MDPI_8.2_proof"/>
    <w:basedOn w:val="126"/>
    <w:qFormat/>
    <w:uiPriority w:val="99"/>
  </w:style>
  <w:style w:type="paragraph" w:customStyle="1" w:styleId="148">
    <w:name w:val="MDPI_footer"/>
    <w:qFormat/>
    <w:uiPriority w:val="99"/>
    <w:pPr>
      <w:suppressAutoHyphens/>
      <w:autoSpaceDN w:val="0"/>
      <w:spacing w:before="120"/>
      <w:jc w:val="center"/>
      <w:textAlignment w:val="baseline"/>
    </w:pPr>
    <w:rPr>
      <w:rFonts w:ascii="Palatino Linotype" w:hAnsi="Palatino Linotype" w:eastAsia="宋体" w:cs="Times New Roman"/>
      <w:kern w:val="3"/>
      <w:sz w:val="20"/>
      <w:szCs w:val="20"/>
      <w:lang w:val="en-US" w:eastAsia="de-DE" w:bidi="ar-SA"/>
    </w:rPr>
  </w:style>
  <w:style w:type="paragraph" w:customStyle="1" w:styleId="149">
    <w:name w:val="MDPI_footer_firstpage"/>
    <w:basedOn w:val="148"/>
    <w:qFormat/>
    <w:uiPriority w:val="99"/>
    <w:pPr>
      <w:tabs>
        <w:tab w:val="right" w:pos="8845"/>
      </w:tabs>
      <w:spacing w:line="160" w:lineRule="exact"/>
      <w:jc w:val="left"/>
    </w:pPr>
    <w:rPr>
      <w:sz w:val="16"/>
    </w:rPr>
  </w:style>
  <w:style w:type="paragraph" w:customStyle="1" w:styleId="150">
    <w:name w:val="MDPI_3.1_text"/>
    <w:qFormat/>
    <w:uiPriority w:val="99"/>
    <w:pPr>
      <w:suppressAutoHyphens/>
      <w:autoSpaceDN w:val="0"/>
      <w:spacing w:line="260" w:lineRule="atLeast"/>
      <w:ind w:firstLine="425"/>
      <w:jc w:val="both"/>
      <w:textAlignment w:val="baseline"/>
    </w:pPr>
    <w:rPr>
      <w:rFonts w:ascii="Palatino Linotype" w:hAnsi="Palatino Linotype" w:eastAsia="宋体" w:cs="Times New Roman"/>
      <w:color w:val="000000"/>
      <w:kern w:val="3"/>
      <w:sz w:val="20"/>
      <w:szCs w:val="22"/>
      <w:lang w:val="en-US" w:eastAsia="de-DE" w:bidi="ar-SA"/>
    </w:rPr>
  </w:style>
  <w:style w:type="paragraph" w:customStyle="1" w:styleId="151">
    <w:name w:val="MDPI_2.3_heading3"/>
    <w:basedOn w:val="150"/>
    <w:qFormat/>
    <w:uiPriority w:val="99"/>
    <w:pPr>
      <w:spacing w:before="240" w:after="120"/>
      <w:ind w:firstLine="0"/>
      <w:jc w:val="left"/>
      <w:outlineLvl w:val="2"/>
    </w:pPr>
  </w:style>
  <w:style w:type="paragraph" w:customStyle="1" w:styleId="152">
    <w:name w:val="MDPI_2.1_heading1"/>
    <w:basedOn w:val="151"/>
    <w:qFormat/>
    <w:uiPriority w:val="99"/>
    <w:pPr>
      <w:outlineLvl w:val="0"/>
    </w:pPr>
    <w:rPr>
      <w:b/>
    </w:rPr>
  </w:style>
  <w:style w:type="paragraph" w:customStyle="1" w:styleId="153">
    <w:name w:val="MDPI_2.2_heading2"/>
    <w:qFormat/>
    <w:uiPriority w:val="99"/>
    <w:pPr>
      <w:widowControl w:val="0"/>
      <w:suppressAutoHyphens/>
      <w:autoSpaceDN w:val="0"/>
      <w:spacing w:before="240" w:after="120" w:line="260" w:lineRule="atLeast"/>
      <w:textAlignment w:val="baseline"/>
      <w:outlineLvl w:val="1"/>
    </w:pPr>
    <w:rPr>
      <w:rFonts w:ascii="Palatino Linotype" w:hAnsi="Palatino Linotype" w:eastAsia="宋体" w:cs="Times New Roman"/>
      <w:i/>
      <w:kern w:val="3"/>
      <w:sz w:val="20"/>
      <w:szCs w:val="22"/>
      <w:lang w:val="en-US" w:eastAsia="zh-CN" w:bidi="ar-SA"/>
    </w:rPr>
  </w:style>
  <w:style w:type="paragraph" w:customStyle="1" w:styleId="154">
    <w:name w:val="MDPI_7.1_References"/>
    <w:basedOn w:val="135"/>
    <w:qFormat/>
    <w:uiPriority w:val="99"/>
    <w:pPr>
      <w:spacing w:before="0" w:line="260" w:lineRule="atLeast"/>
      <w:ind w:left="425" w:hanging="425"/>
    </w:pPr>
  </w:style>
  <w:style w:type="paragraph" w:customStyle="1" w:styleId="155">
    <w:name w:val="MDPI_header_mdpi_logo"/>
    <w:qFormat/>
    <w:uiPriority w:val="99"/>
    <w:pPr>
      <w:suppressAutoHyphens/>
      <w:autoSpaceDN w:val="0"/>
      <w:jc w:val="right"/>
      <w:textAlignment w:val="baseline"/>
    </w:pPr>
    <w:rPr>
      <w:rFonts w:ascii="Palatino Linotype" w:hAnsi="Palatino Linotype" w:eastAsia="宋体" w:cs="Times New Roman"/>
      <w:color w:val="000000"/>
      <w:kern w:val="3"/>
      <w:sz w:val="24"/>
      <w:szCs w:val="22"/>
      <w:lang w:val="en-US" w:eastAsia="de-CH" w:bidi="ar-SA"/>
    </w:rPr>
  </w:style>
  <w:style w:type="paragraph" w:customStyle="1" w:styleId="156">
    <w:name w:val="MDPI_4.1.1_one_table_caption"/>
    <w:basedOn w:val="4"/>
    <w:qFormat/>
    <w:uiPriority w:val="99"/>
    <w:pPr>
      <w:spacing w:before="120" w:after="240" w:line="260" w:lineRule="atLeast"/>
      <w:jc w:val="center"/>
    </w:pPr>
    <w:rPr>
      <w:rFonts w:ascii="Palatino Linotype" w:hAnsi="Palatino Linotype"/>
      <w:sz w:val="18"/>
      <w:szCs w:val="22"/>
    </w:rPr>
  </w:style>
  <w:style w:type="paragraph" w:customStyle="1" w:styleId="157">
    <w:name w:val="MDPI_5.1.1_one_figure_caption"/>
    <w:basedOn w:val="4"/>
    <w:qFormat/>
    <w:uiPriority w:val="99"/>
    <w:pPr>
      <w:spacing w:before="120" w:after="240" w:line="260" w:lineRule="atLeast"/>
      <w:jc w:val="center"/>
    </w:pPr>
    <w:rPr>
      <w:rFonts w:ascii="Palatino Linotype" w:hAnsi="Palatino Linotype"/>
      <w:sz w:val="18"/>
    </w:rPr>
  </w:style>
  <w:style w:type="paragraph" w:customStyle="1" w:styleId="158">
    <w:name w:val="MDPI_text"/>
    <w:basedOn w:val="77"/>
    <w:qFormat/>
    <w:uiPriority w:val="99"/>
    <w:pPr>
      <w:ind w:left="425" w:right="425"/>
    </w:pPr>
    <w:rPr>
      <w:sz w:val="22"/>
      <w:szCs w:val="22"/>
    </w:rPr>
  </w:style>
  <w:style w:type="paragraph" w:customStyle="1" w:styleId="159">
    <w:name w:val="MDPI_title"/>
    <w:qFormat/>
    <w:uiPriority w:val="99"/>
    <w:pPr>
      <w:suppressAutoHyphens/>
      <w:autoSpaceDN w:val="0"/>
      <w:spacing w:after="240"/>
      <w:textAlignment w:val="baseline"/>
    </w:pPr>
    <w:rPr>
      <w:rFonts w:ascii="Times New Roman" w:hAnsi="Times New Roman" w:eastAsia="宋体" w:cs="Times New Roman"/>
      <w:b/>
      <w:color w:val="000000"/>
      <w:kern w:val="3"/>
      <w:sz w:val="36"/>
      <w:szCs w:val="20"/>
      <w:lang w:val="en-US" w:eastAsia="de-DE" w:bidi="ar-SA"/>
    </w:rPr>
  </w:style>
  <w:style w:type="character" w:customStyle="1" w:styleId="160">
    <w:name w:val="Plain Text Char"/>
    <w:basedOn w:val="29"/>
    <w:link w:val="17"/>
    <w:qFormat/>
    <w:locked/>
    <w:uiPriority w:val="99"/>
    <w:rPr>
      <w:rFonts w:ascii="宋体" w:hAnsi="宋体" w:cs="Times New Roman"/>
      <w:sz w:val="21"/>
    </w:rPr>
  </w:style>
  <w:style w:type="character" w:customStyle="1" w:styleId="161">
    <w:name w:val="HTML Preformatted Char"/>
    <w:basedOn w:val="29"/>
    <w:link w:val="25"/>
    <w:qFormat/>
    <w:locked/>
    <w:uiPriority w:val="99"/>
    <w:rPr>
      <w:rFonts w:ascii="Courier New" w:hAnsi="Courier New" w:cs="Times New Roman"/>
      <w:color w:val="000000"/>
      <w:kern w:val="3"/>
      <w:sz w:val="20"/>
      <w:lang w:eastAsia="de-DE"/>
    </w:rPr>
  </w:style>
  <w:style w:type="character" w:customStyle="1" w:styleId="162">
    <w:name w:val="apple-converted-space"/>
    <w:qFormat/>
    <w:uiPriority w:val="99"/>
  </w:style>
  <w:style w:type="character" w:customStyle="1" w:styleId="163">
    <w:name w:val="Internet link"/>
    <w:basedOn w:val="29"/>
    <w:qFormat/>
    <w:uiPriority w:val="99"/>
    <w:rPr>
      <w:rFonts w:cs="Times New Roman"/>
      <w:color w:val="0000FF"/>
      <w:u w:val="single"/>
    </w:rPr>
  </w:style>
  <w:style w:type="character" w:customStyle="1" w:styleId="164">
    <w:name w:val="Body Text Char"/>
    <w:basedOn w:val="29"/>
    <w:qFormat/>
    <w:uiPriority w:val="99"/>
    <w:rPr>
      <w:rFonts w:cs="Times New Roman"/>
      <w:color w:val="000000"/>
      <w:sz w:val="24"/>
      <w:lang w:val="en-US" w:eastAsia="de-DE"/>
    </w:rPr>
  </w:style>
  <w:style w:type="character" w:styleId="165">
    <w:name w:val="Placeholder Text"/>
    <w:basedOn w:val="29"/>
    <w:qFormat/>
    <w:uiPriority w:val="99"/>
    <w:rPr>
      <w:rFonts w:cs="Times New Roman"/>
      <w:color w:val="808080"/>
    </w:rPr>
  </w:style>
  <w:style w:type="character" w:customStyle="1" w:styleId="166">
    <w:name w:val="hover12"/>
    <w:qFormat/>
    <w:uiPriority w:val="99"/>
    <w:rPr>
      <w:color w:val="333333"/>
    </w:rPr>
  </w:style>
  <w:style w:type="character" w:customStyle="1" w:styleId="167">
    <w:name w:val="op_dict3_lineone_result_tip"/>
    <w:qFormat/>
    <w:uiPriority w:val="99"/>
    <w:rPr>
      <w:color w:val="999999"/>
    </w:rPr>
  </w:style>
  <w:style w:type="character" w:customStyle="1" w:styleId="168">
    <w:name w:val="hover11"/>
    <w:qFormat/>
    <w:uiPriority w:val="99"/>
    <w:rPr>
      <w:color w:val="333333"/>
    </w:rPr>
  </w:style>
  <w:style w:type="character" w:customStyle="1" w:styleId="169">
    <w:name w:val="hover10"/>
    <w:qFormat/>
    <w:uiPriority w:val="99"/>
    <w:rPr>
      <w:color w:val="333333"/>
    </w:rPr>
  </w:style>
  <w:style w:type="character" w:customStyle="1" w:styleId="170">
    <w:name w:val="op_dict_text21"/>
    <w:qFormat/>
    <w:uiPriority w:val="99"/>
  </w:style>
  <w:style w:type="character" w:customStyle="1" w:styleId="171">
    <w:name w:val="op_dict_text1 c-gap-right"/>
    <w:qFormat/>
    <w:uiPriority w:val="99"/>
  </w:style>
  <w:style w:type="character" w:customStyle="1" w:styleId="172">
    <w:name w:val="op_dict_text22"/>
    <w:qFormat/>
    <w:uiPriority w:val="99"/>
  </w:style>
  <w:style w:type="character" w:customStyle="1" w:styleId="173">
    <w:name w:val="citation-publication-date"/>
    <w:qFormat/>
    <w:uiPriority w:val="99"/>
  </w:style>
  <w:style w:type="character" w:customStyle="1" w:styleId="174">
    <w:name w:val="cit"/>
    <w:qFormat/>
    <w:uiPriority w:val="99"/>
  </w:style>
  <w:style w:type="character" w:customStyle="1" w:styleId="175">
    <w:name w:val="highlight"/>
    <w:qFormat/>
    <w:uiPriority w:val="99"/>
  </w:style>
  <w:style w:type="character" w:customStyle="1" w:styleId="176">
    <w:name w:val="ListLabel 1"/>
    <w:qFormat/>
    <w:uiPriority w:val="99"/>
  </w:style>
  <w:style w:type="character" w:customStyle="1" w:styleId="177">
    <w:name w:val="Line numbering"/>
    <w:qFormat/>
    <w:uiPriority w:val="99"/>
  </w:style>
  <w:style w:type="character" w:customStyle="1" w:styleId="178">
    <w:name w:val="urls6g_s1"/>
    <w:basedOn w:val="29"/>
    <w:qFormat/>
    <w:uiPriority w:val="99"/>
    <w:rPr>
      <w:rFonts w:cs="Times New Roman"/>
      <w:color w:val="444444"/>
      <w:sz w:val="14"/>
      <w:szCs w:val="14"/>
    </w:rPr>
  </w:style>
  <w:style w:type="character" w:customStyle="1" w:styleId="179">
    <w:name w:val="urls6g1"/>
    <w:basedOn w:val="29"/>
    <w:qFormat/>
    <w:uiPriority w:val="99"/>
    <w:rPr>
      <w:rFonts w:cs="Times New Roman"/>
      <w:color w:val="444444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5</Pages>
  <Words>1237</Words>
  <Characters>7053</Characters>
  <Lines>0</Lines>
  <Paragraphs>0</Paragraphs>
  <TotalTime>8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2016-06-21T16:42:00Z</dcterms:created>
  <dc:creator>MDPI</dc:creator>
  <cp:lastModifiedBy>地平线</cp:lastModifiedBy>
  <dcterms:modified xsi:type="dcterms:W3CDTF">2022-02-22T17:11:11Z</dcterms:modified>
  <dc:title>Type of the Paper (Article</dc:title>
  <cp:revision>198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4.57825413127441e-302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2052-11.1.0.11294</vt:lpwstr>
  </property>
  <property fmtid="{D5CDD505-2E9C-101B-9397-08002B2CF9AE}" pid="9" name="ICV">
    <vt:lpwstr>B9C97737350D419097D4134E1EBE0997</vt:lpwstr>
  </property>
</Properties>
</file>